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319CD8C" w14:textId="709FFF96" w:rsidR="00FF1B0C" w:rsidRDefault="00EC5514" w:rsidP="00FF1B0C">
      <w:pPr>
        <w:pStyle w:val="Ttulo"/>
      </w:pPr>
      <w:r w:rsidRPr="00363DA3">
        <w:rPr>
          <w:noProof/>
        </w:rPr>
        <w:drawing>
          <wp:anchor distT="0" distB="0" distL="114300" distR="114300" simplePos="0" relativeHeight="251668534" behindDoc="1" locked="0" layoutInCell="1" allowOverlap="1" wp14:anchorId="0BD0E4A5" wp14:editId="01204C3E">
            <wp:simplePos x="0" y="0"/>
            <wp:positionH relativeFrom="page">
              <wp:align>left</wp:align>
            </wp:positionH>
            <wp:positionV relativeFrom="page">
              <wp:posOffset>312644</wp:posOffset>
            </wp:positionV>
            <wp:extent cx="5627370" cy="1332230"/>
            <wp:effectExtent l="0" t="0" r="0" b="0"/>
            <wp:wrapNone/>
            <wp:docPr id="53275230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7370" cy="1332230"/>
                    </a:xfrm>
                    <a:prstGeom prst="rect">
                      <a:avLst/>
                    </a:prstGeom>
                    <a:noFill/>
                    <a:ln>
                      <a:noFill/>
                    </a:ln>
                  </pic:spPr>
                </pic:pic>
              </a:graphicData>
            </a:graphic>
            <wp14:sizeRelH relativeFrom="page">
              <wp14:pctWidth>0</wp14:pctWidth>
            </wp14:sizeRelH>
            <wp14:sizeRelV relativeFrom="page">
              <wp14:pctHeight>0</wp14:pctHeight>
            </wp14:sizeRelV>
          </wp:anchor>
        </w:drawing>
      </w:r>
      <w:r w:rsidR="00FF1B0C">
        <w:rPr>
          <w:noProof/>
        </w:rPr>
        <mc:AlternateContent>
          <mc:Choice Requires="wps">
            <w:drawing>
              <wp:anchor distT="0" distB="0" distL="114300" distR="114300" simplePos="0" relativeHeight="251657222" behindDoc="1" locked="0" layoutInCell="1" allowOverlap="1" wp14:anchorId="7479E8EE" wp14:editId="5AB2B355">
                <wp:simplePos x="0" y="0"/>
                <wp:positionH relativeFrom="page">
                  <wp:align>left</wp:align>
                </wp:positionH>
                <wp:positionV relativeFrom="paragraph">
                  <wp:posOffset>-1033145</wp:posOffset>
                </wp:positionV>
                <wp:extent cx="7553325" cy="10934700"/>
                <wp:effectExtent l="0" t="0" r="9525" b="0"/>
                <wp:wrapNone/>
                <wp:docPr id="409876778" name="Rectángulo 4152"/>
                <wp:cNvGraphicFramePr/>
                <a:graphic xmlns:a="http://schemas.openxmlformats.org/drawingml/2006/main">
                  <a:graphicData uri="http://schemas.microsoft.com/office/word/2010/wordprocessingShape">
                    <wps:wsp>
                      <wps:cNvSpPr/>
                      <wps:spPr>
                        <a:xfrm>
                          <a:off x="0" y="0"/>
                          <a:ext cx="7553325" cy="10934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943573" id="Rectángulo 4152" o:spid="_x0000_s1026" style="position:absolute;margin-left:0;margin-top:-81.35pt;width:594.75pt;height:861pt;z-index:-25165925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" fillcolor="white [3212]" stroked="f" strokeweight="1pt">
                <w10:wrap anchorx="page"/>
              </v:rect>
            </w:pict>
          </mc:Fallback>
        </mc:AlternateContent>
      </w:r>
      <w:r w:rsidR="002575DC">
        <w:rPr>
          <w:noProof/>
        </w:rPr>
        <w:t xml:space="preserve"> </w:t>
      </w:r>
    </w:p>
    <w:p w14:paraId="3FEF770F" w14:textId="6ABB18AB" w:rsidR="00FF1B0C" w:rsidRDefault="00EC5514" w:rsidP="00FF1B0C">
      <w:r>
        <w:rPr>
          <w:noProof/>
        </w:rPr>
        <w:drawing>
          <wp:anchor distT="0" distB="0" distL="114300" distR="114300" simplePos="0" relativeHeight="251670582" behindDoc="1" locked="0" layoutInCell="1" allowOverlap="1" wp14:anchorId="02754071" wp14:editId="07ECCBEF">
            <wp:simplePos x="0" y="0"/>
            <wp:positionH relativeFrom="page">
              <wp:posOffset>-84524</wp:posOffset>
            </wp:positionH>
            <wp:positionV relativeFrom="paragraph">
              <wp:posOffset>403225</wp:posOffset>
            </wp:positionV>
            <wp:extent cx="7966953" cy="4488437"/>
            <wp:effectExtent l="0" t="0" r="0" b="7620"/>
            <wp:wrapNone/>
            <wp:docPr id="13887643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6436" name="Imagen 138876436"/>
                    <pic:cNvPicPr/>
                  </pic:nvPicPr>
                  <pic:blipFill>
                    <a:blip r:embed="rId9">
                      <a:extLst>
                        <a:ext uri="{28A0092B-C50C-407E-A947-70E740481C1C}">
                          <a14:useLocalDpi xmlns:a14="http://schemas.microsoft.com/office/drawing/2010/main" val="0"/>
                        </a:ext>
                      </a:extLst>
                    </a:blip>
                    <a:stretch>
                      <a:fillRect/>
                    </a:stretch>
                  </pic:blipFill>
                  <pic:spPr>
                    <a:xfrm>
                      <a:off x="0" y="0"/>
                      <a:ext cx="7966953" cy="4488437"/>
                    </a:xfrm>
                    <a:prstGeom prst="rect">
                      <a:avLst/>
                    </a:prstGeom>
                  </pic:spPr>
                </pic:pic>
              </a:graphicData>
            </a:graphic>
            <wp14:sizeRelH relativeFrom="page">
              <wp14:pctWidth>0</wp14:pctWidth>
            </wp14:sizeRelH>
            <wp14:sizeRelV relativeFrom="page">
              <wp14:pctHeight>0</wp14:pctHeight>
            </wp14:sizeRelV>
          </wp:anchor>
        </w:drawing>
      </w:r>
      <w:r w:rsidR="00FF1B0C">
        <w:t xml:space="preserve"> </w:t>
      </w:r>
    </w:p>
    <w:p w14:paraId="60B75662" w14:textId="451D0784" w:rsidR="00FF1B0C" w:rsidRDefault="00EC5514" w:rsidP="00FF1B0C">
      <w:pPr>
        <w:spacing w:line="259" w:lineRule="auto"/>
      </w:pPr>
      <w:r w:rsidRPr="00D84A3A">
        <w:rPr>
          <w:noProof/>
        </w:rPr>
        <w:drawing>
          <wp:anchor distT="0" distB="0" distL="114300" distR="114300" simplePos="0" relativeHeight="251678774" behindDoc="0" locked="0" layoutInCell="1" allowOverlap="1" wp14:anchorId="4B161720" wp14:editId="36F6129C">
            <wp:simplePos x="0" y="0"/>
            <wp:positionH relativeFrom="margin">
              <wp:posOffset>3898228</wp:posOffset>
            </wp:positionH>
            <wp:positionV relativeFrom="paragraph">
              <wp:posOffset>7803163</wp:posOffset>
            </wp:positionV>
            <wp:extent cx="1716237" cy="405656"/>
            <wp:effectExtent l="0" t="0" r="0" b="1270"/>
            <wp:wrapNone/>
            <wp:docPr id="10" name="Imagen 9" descr="https://red2red.net/wp-content/uploads/2026/02/R2R-Positivo-Color@2x.png">
              <a:extLst xmlns:a="http://schemas.openxmlformats.org/drawingml/2006/main">
                <a:ext uri="{FF2B5EF4-FFF2-40B4-BE49-F238E27FC236}">
                  <a16:creationId xmlns:a16="http://schemas.microsoft.com/office/drawing/2014/main" id="{FF6A0704-2041-B1B1-83D1-3822323251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descr="https://red2red.net/wp-content/uploads/2026/02/R2R-Positivo-Color@2x.png">
                      <a:extLst>
                        <a:ext uri="{FF2B5EF4-FFF2-40B4-BE49-F238E27FC236}">
                          <a16:creationId xmlns:a16="http://schemas.microsoft.com/office/drawing/2014/main" id="{FF6A0704-2041-B1B1-83D1-382232325177}"/>
                        </a:ext>
                      </a:extLst>
                    </pic:cNvPr>
                    <pic:cNvPicPr>
                      <a:picLocks noChangeAspect="1"/>
                    </pic:cNvPicPr>
                  </pic:nvPicPr>
                  <pic:blipFill>
                    <a:blip r:embed="rId10"/>
                    <a:stretch>
                      <a:fillRect/>
                    </a:stretch>
                  </pic:blipFill>
                  <pic:spPr>
                    <a:xfrm>
                      <a:off x="0" y="0"/>
                      <a:ext cx="1716237" cy="405656"/>
                    </a:xfrm>
                    <a:prstGeom prst="rect">
                      <a:avLst/>
                    </a:prstGeom>
                  </pic:spPr>
                </pic:pic>
              </a:graphicData>
            </a:graphic>
            <wp14:sizeRelH relativeFrom="margin">
              <wp14:pctWidth>0</wp14:pctWidth>
            </wp14:sizeRelH>
            <wp14:sizeRelV relativeFrom="margin">
              <wp14:pctHeight>0</wp14:pctHeight>
            </wp14:sizeRelV>
          </wp:anchor>
        </w:drawing>
      </w:r>
      <w:r w:rsidRPr="00D84A3A">
        <w:rPr>
          <w:noProof/>
        </w:rPr>
        <w:drawing>
          <wp:anchor distT="0" distB="0" distL="114300" distR="114300" simplePos="0" relativeHeight="251676726" behindDoc="0" locked="0" layoutInCell="1" allowOverlap="1" wp14:anchorId="02955247" wp14:editId="50F4ADAF">
            <wp:simplePos x="0" y="0"/>
            <wp:positionH relativeFrom="margin">
              <wp:align>center</wp:align>
            </wp:positionH>
            <wp:positionV relativeFrom="paragraph">
              <wp:posOffset>7657673</wp:posOffset>
            </wp:positionV>
            <wp:extent cx="1737995" cy="717550"/>
            <wp:effectExtent l="0" t="0" r="0" b="0"/>
            <wp:wrapNone/>
            <wp:docPr id="8" name="Imagen 7" descr="https://www.terralimenta.es/wp-content/uploads/2026/02/Logo-Carasso-ESP-Color-768x317.png">
              <a:extLst xmlns:a="http://schemas.openxmlformats.org/drawingml/2006/main">
                <a:ext uri="{FF2B5EF4-FFF2-40B4-BE49-F238E27FC236}">
                  <a16:creationId xmlns:a16="http://schemas.microsoft.com/office/drawing/2014/main" id="{0A6D1561-DAED-8449-255A-7C5E9CB84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descr="https://www.terralimenta.es/wp-content/uploads/2026/02/Logo-Carasso-ESP-Color-768x317.png">
                      <a:extLst>
                        <a:ext uri="{FF2B5EF4-FFF2-40B4-BE49-F238E27FC236}">
                          <a16:creationId xmlns:a16="http://schemas.microsoft.com/office/drawing/2014/main" id="{0A6D1561-DAED-8449-255A-7C5E9CB84FE3}"/>
                        </a:ext>
                      </a:extLst>
                    </pic:cNvPr>
                    <pic:cNvPicPr>
                      <a:picLocks noChangeAspect="1"/>
                    </pic:cNvPicPr>
                  </pic:nvPicPr>
                  <pic:blipFill>
                    <a:blip r:embed="rId11"/>
                    <a:stretch>
                      <a:fillRect/>
                    </a:stretch>
                  </pic:blipFill>
                  <pic:spPr>
                    <a:xfrm>
                      <a:off x="0" y="0"/>
                      <a:ext cx="1737995" cy="7175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78" behindDoc="1" locked="0" layoutInCell="1" allowOverlap="1" wp14:anchorId="44219379" wp14:editId="6DFBCF2C">
            <wp:simplePos x="0" y="0"/>
            <wp:positionH relativeFrom="column">
              <wp:posOffset>-780180</wp:posOffset>
            </wp:positionH>
            <wp:positionV relativeFrom="page">
              <wp:posOffset>7599728</wp:posOffset>
            </wp:positionV>
            <wp:extent cx="2635885" cy="276225"/>
            <wp:effectExtent l="0" t="0" r="0" b="9525"/>
            <wp:wrapNone/>
            <wp:docPr id="26641880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18809" name="Imagen 2664188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35885" cy="2762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630" behindDoc="0" locked="0" layoutInCell="1" allowOverlap="1" wp14:anchorId="26FFF904" wp14:editId="6DF17E52">
                <wp:simplePos x="0" y="0"/>
                <wp:positionH relativeFrom="margin">
                  <wp:posOffset>1378756</wp:posOffset>
                </wp:positionH>
                <wp:positionV relativeFrom="page">
                  <wp:posOffset>5662626</wp:posOffset>
                </wp:positionV>
                <wp:extent cx="6709262" cy="885217"/>
                <wp:effectExtent l="0" t="0" r="0" b="0"/>
                <wp:wrapNone/>
                <wp:docPr id="1971326212" name="Cuadro de texto 1"/>
                <wp:cNvGraphicFramePr/>
                <a:graphic xmlns:a="http://schemas.openxmlformats.org/drawingml/2006/main">
                  <a:graphicData uri="http://schemas.microsoft.com/office/word/2010/wordprocessingShape">
                    <wps:wsp>
                      <wps:cNvSpPr txBox="1"/>
                      <wps:spPr>
                        <a:xfrm>
                          <a:off x="0" y="0"/>
                          <a:ext cx="6709262" cy="885217"/>
                        </a:xfrm>
                        <a:prstGeom prst="rect">
                          <a:avLst/>
                        </a:prstGeom>
                        <a:noFill/>
                        <a:ln>
                          <a:noFill/>
                          <a:prstDash/>
                        </a:ln>
                      </wps:spPr>
                      <wps:txbx>
                        <w:txbxContent>
                          <w:p w14:paraId="2448F0FE" w14:textId="77777777" w:rsidR="00EC5514" w:rsidRPr="006B3362" w:rsidRDefault="00EC5514" w:rsidP="00EC5514">
                            <w:pPr>
                              <w:pStyle w:val="Subttulo"/>
                              <w:rPr>
                                <w:color w:val="FFFFFF" w:themeColor="background1"/>
                                <w:sz w:val="56"/>
                                <w:szCs w:val="56"/>
                                <w14:textOutline w14:w="3175" w14:cap="rnd" w14:cmpd="sng" w14:algn="ctr">
                                  <w14:solidFill>
                                    <w14:srgbClr w14:val="000000"/>
                                  </w14:solidFill>
                                  <w14:prstDash w14:val="solid"/>
                                  <w14:bevel/>
                                </w14:textOutline>
                              </w:rPr>
                            </w:pPr>
                            <w:r w:rsidRPr="006B3362">
                              <w:rPr>
                                <w:color w:val="FFFFFF" w:themeColor="background1"/>
                                <w:sz w:val="56"/>
                                <w:szCs w:val="56"/>
                                <w14:textOutline w14:w="3175" w14:cap="rnd" w14:cmpd="sng" w14:algn="ctr">
                                  <w14:solidFill>
                                    <w14:srgbClr w14:val="000000"/>
                                  </w14:solidFill>
                                  <w14:prstDash w14:val="solid"/>
                                  <w14:bevel/>
                                </w14:textOutline>
                              </w:rPr>
                              <w:t>La cultura hace territorio</w:t>
                            </w:r>
                          </w:p>
                          <w:p w14:paraId="1D520D87" w14:textId="77777777" w:rsidR="00EC5514" w:rsidRPr="00771F95" w:rsidRDefault="00EC5514" w:rsidP="00EC5514">
                            <w:pPr>
                              <w:rPr>
                                <w:color w:val="FFFFFF" w:themeColor="background1"/>
                                <w:sz w:val="28"/>
                                <w:szCs w:val="28"/>
                                <w14:shadow w14:blurRad="50800" w14:dist="50800" w14:dir="5400000" w14:sx="0" w14:sy="0" w14:kx="0" w14:ky="0" w14:algn="none">
                                  <w14:schemeClr w14:val="tx1"/>
                                </w14:shadow>
                              </w:rPr>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26FFF904" id="_x0000_t202" coordsize="21600,21600" o:spt="202" path="m,l,21600r21600,l21600,xe">
                <v:stroke joinstyle="miter"/>
                <v:path gradientshapeok="t" o:connecttype="rect"/>
              </v:shapetype>
              <v:shape id="Cuadro de texto 1" o:spid="_x0000_s1026" type="#_x0000_t202" style="position:absolute;margin-left:108.55pt;margin-top:445.9pt;width:528.3pt;height:69.7pt;z-index:25167263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" filled="f" stroked="f">
                <v:textbox>
                  <w:txbxContent>
                    <w:p w14:paraId="2448F0FE" w14:textId="77777777" w:rsidR="00EC5514" w:rsidRPr="006B3362" w:rsidRDefault="00EC5514" w:rsidP="00EC5514">
                      <w:pPr>
                        <w:pStyle w:val="Subttulo"/>
                        <w:rPr>
                          <w:color w:val="FFFFFF" w:themeColor="background1"/>
                          <w:sz w:val="56"/>
                          <w:szCs w:val="56"/>
                          <w14:textOutline w14:w="3175" w14:cap="rnd" w14:cmpd="sng" w14:algn="ctr">
                            <w14:solidFill>
                              <w14:srgbClr w14:val="000000"/>
                            </w14:solidFill>
                            <w14:prstDash w14:val="solid"/>
                            <w14:bevel/>
                          </w14:textOutline>
                        </w:rPr>
                      </w:pPr>
                      <w:r w:rsidRPr="006B3362">
                        <w:rPr>
                          <w:color w:val="FFFFFF" w:themeColor="background1"/>
                          <w:sz w:val="56"/>
                          <w:szCs w:val="56"/>
                          <w14:textOutline w14:w="3175" w14:cap="rnd" w14:cmpd="sng" w14:algn="ctr">
                            <w14:solidFill>
                              <w14:srgbClr w14:val="000000"/>
                            </w14:solidFill>
                            <w14:prstDash w14:val="solid"/>
                            <w14:bevel/>
                          </w14:textOutline>
                        </w:rPr>
                        <w:t>La cultura hace territorio</w:t>
                      </w:r>
                    </w:p>
                    <w:p w14:paraId="1D520D87" w14:textId="77777777" w:rsidR="00EC5514" w:rsidRPr="00771F95" w:rsidRDefault="00EC5514" w:rsidP="00EC5514">
                      <w:pPr>
                        <w:rPr>
                          <w:color w:val="FFFFFF" w:themeColor="background1"/>
                          <w:sz w:val="28"/>
                          <w:szCs w:val="28"/>
                          <w14:shadow w14:blurRad="50800" w14:dist="50800" w14:dir="5400000" w14:sx="0" w14:sy="0" w14:kx="0" w14:ky="0" w14:algn="none">
                            <w14:schemeClr w14:val="tx1"/>
                          </w14:shadow>
                        </w:rPr>
                      </w:pPr>
                    </w:p>
                  </w:txbxContent>
                </v:textbox>
                <w10:wrap anchorx="margin" anchory="page"/>
              </v:shape>
            </w:pict>
          </mc:Fallback>
        </mc:AlternateContent>
      </w:r>
      <w:r w:rsidR="009248BF">
        <w:rPr>
          <w:noProof/>
        </w:rPr>
        <mc:AlternateContent>
          <mc:Choice Requires="wps">
            <w:drawing>
              <wp:anchor distT="0" distB="0" distL="114300" distR="114300" simplePos="0" relativeHeight="251657217" behindDoc="0" locked="0" layoutInCell="1" allowOverlap="1" wp14:anchorId="76BD10C8" wp14:editId="328660C7">
                <wp:simplePos x="0" y="0"/>
                <wp:positionH relativeFrom="margin">
                  <wp:posOffset>-890729</wp:posOffset>
                </wp:positionH>
                <wp:positionV relativeFrom="page">
                  <wp:posOffset>7177629</wp:posOffset>
                </wp:positionV>
                <wp:extent cx="5273040" cy="533400"/>
                <wp:effectExtent l="0" t="0" r="0" b="0"/>
                <wp:wrapNone/>
                <wp:docPr id="912810710" name="Cuadro de texto 1"/>
                <wp:cNvGraphicFramePr/>
                <a:graphic xmlns:a="http://schemas.openxmlformats.org/drawingml/2006/main">
                  <a:graphicData uri="http://schemas.microsoft.com/office/word/2010/wordprocessingShape">
                    <wps:wsp>
                      <wps:cNvSpPr txBox="1"/>
                      <wps:spPr>
                        <a:xfrm>
                          <a:off x="0" y="0"/>
                          <a:ext cx="5273040" cy="533400"/>
                        </a:xfrm>
                        <a:prstGeom prst="rect">
                          <a:avLst/>
                        </a:prstGeom>
                        <a:noFill/>
                        <a:ln>
                          <a:noFill/>
                          <a:prstDash/>
                        </a:ln>
                      </wps:spPr>
                      <wps:txbx>
                        <w:txbxContent>
                          <w:p w14:paraId="4DC1CED5" w14:textId="215E76DA" w:rsidR="00FF1B0C" w:rsidRPr="00A46F09" w:rsidRDefault="009248BF" w:rsidP="00A46F09">
                            <w:pPr>
                              <w:pStyle w:val="Subttulo"/>
                              <w:rPr>
                                <w:sz w:val="40"/>
                                <w:szCs w:val="40"/>
                              </w:rPr>
                            </w:pPr>
                            <w:r>
                              <w:rPr>
                                <w:sz w:val="40"/>
                                <w:szCs w:val="40"/>
                              </w:rPr>
                              <w:t>Formulario de Candidatura - 2026</w:t>
                            </w:r>
                          </w:p>
                          <w:p w14:paraId="3CD6008E" w14:textId="77777777" w:rsidR="00A46F09" w:rsidRDefault="00A46F09"/>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76BD10C8" id="_x0000_s1027" type="#_x0000_t202" style="position:absolute;margin-left:-70.15pt;margin-top:565.15pt;width:415.2pt;height:42pt;z-index:25165721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" filled="f" stroked="f">
                <v:textbox>
                  <w:txbxContent>
                    <w:p w14:paraId="4DC1CED5" w14:textId="215E76DA" w:rsidR="00FF1B0C" w:rsidRPr="00A46F09" w:rsidRDefault="009248BF" w:rsidP="00A46F09">
                      <w:pPr>
                        <w:pStyle w:val="Subttulo"/>
                        <w:rPr>
                          <w:sz w:val="40"/>
                          <w:szCs w:val="40"/>
                        </w:rPr>
                      </w:pPr>
                      <w:r>
                        <w:rPr>
                          <w:sz w:val="40"/>
                          <w:szCs w:val="40"/>
                        </w:rPr>
                        <w:t>Formulario de Candidatura - 2026</w:t>
                      </w:r>
                    </w:p>
                    <w:p w14:paraId="3CD6008E" w14:textId="77777777" w:rsidR="00A46F09" w:rsidRDefault="00A46F09"/>
                  </w:txbxContent>
                </v:textbox>
                <w10:wrap anchorx="margin" anchory="page"/>
              </v:shape>
            </w:pict>
          </mc:Fallback>
        </mc:AlternateContent>
      </w:r>
      <w:r w:rsidR="00FF1B0C">
        <w:br w:type="page"/>
      </w:r>
    </w:p>
    <w:bookmarkStart w:id="0" w:name="_Toc117451631" w:displacedByCustomXml="next"/>
    <w:bookmarkStart w:id="1" w:name="_Toc117450576" w:displacedByCustomXml="next"/>
    <w:sdt>
      <w:sdtPr>
        <w:rPr>
          <w:rFonts w:asciiTheme="minorHAnsi" w:eastAsiaTheme="minorEastAsia" w:hAnsiTheme="minorHAnsi" w:cstheme="minorBidi"/>
          <w:sz w:val="20"/>
          <w:szCs w:val="20"/>
        </w:rPr>
        <w:id w:val="-970359667"/>
        <w:docPartObj>
          <w:docPartGallery w:val="Table of Contents"/>
          <w:docPartUnique/>
        </w:docPartObj>
      </w:sdtPr>
      <w:sdtEndPr>
        <w:rPr>
          <w:b/>
          <w:bCs/>
        </w:rPr>
      </w:sdtEndPr>
      <w:sdtContent>
        <w:p w14:paraId="5E5E114A" w14:textId="591DB0D1" w:rsidR="004C4A94" w:rsidRPr="00D462F4" w:rsidRDefault="004C4A94">
          <w:pPr>
            <w:pStyle w:val="TtuloTDC"/>
            <w:rPr>
              <w:color w:val="0052F5"/>
            </w:rPr>
          </w:pPr>
          <w:r w:rsidRPr="00D462F4">
            <w:rPr>
              <w:color w:val="0052F5"/>
            </w:rPr>
            <w:t>Contenido</w:t>
          </w:r>
        </w:p>
        <w:p w14:paraId="15070BFF" w14:textId="42958774" w:rsidR="00D462F4" w:rsidRDefault="004C4A94">
          <w:pPr>
            <w:pStyle w:val="TDC1"/>
            <w:rPr>
              <w:rFonts w:asciiTheme="minorHAnsi" w:eastAsiaTheme="minorEastAsia" w:hAnsiTheme="minorHAnsi" w:cstheme="minorBidi"/>
              <w:bCs w:val="0"/>
              <w:kern w:val="2"/>
              <w:sz w:val="24"/>
              <w:szCs w:val="24"/>
              <w:lang w:eastAsia="es-ES"/>
              <w14:ligatures w14:val="standardContextual"/>
            </w:rPr>
          </w:pPr>
          <w:r>
            <w:fldChar w:fldCharType="begin"/>
          </w:r>
          <w:r>
            <w:instrText xml:space="preserve"> TOC \o "1-3" \h \z \u </w:instrText>
          </w:r>
          <w:r>
            <w:fldChar w:fldCharType="separate"/>
          </w:r>
          <w:hyperlink w:anchor="_Toc241504867" w:history="1">
            <w:r w:rsidR="00D462F4" w:rsidRPr="00245BF6">
              <w:rPr>
                <w:rStyle w:val="Hipervnculo"/>
              </w:rPr>
              <w:t>Terracultura</w:t>
            </w:r>
            <w:r w:rsidR="00D462F4">
              <w:rPr>
                <w:webHidden/>
              </w:rPr>
              <w:tab/>
            </w:r>
            <w:r w:rsidR="00D462F4">
              <w:rPr>
                <w:webHidden/>
              </w:rPr>
              <w:fldChar w:fldCharType="begin"/>
            </w:r>
            <w:r w:rsidR="00D462F4">
              <w:rPr>
                <w:webHidden/>
              </w:rPr>
              <w:instrText xml:space="preserve"> PAGEREF _Toc241504867 \h </w:instrText>
            </w:r>
            <w:r w:rsidR="00D462F4">
              <w:rPr>
                <w:webHidden/>
              </w:rPr>
            </w:r>
            <w:r w:rsidR="00D462F4">
              <w:rPr>
                <w:webHidden/>
              </w:rPr>
              <w:fldChar w:fldCharType="separate"/>
            </w:r>
            <w:r w:rsidR="00D462F4">
              <w:rPr>
                <w:webHidden/>
              </w:rPr>
              <w:t>2</w:t>
            </w:r>
            <w:r w:rsidR="00D462F4">
              <w:rPr>
                <w:webHidden/>
              </w:rPr>
              <w:fldChar w:fldCharType="end"/>
            </w:r>
          </w:hyperlink>
        </w:p>
        <w:p w14:paraId="4A63F0E8" w14:textId="57AE5518" w:rsidR="00D462F4" w:rsidRDefault="00D462F4">
          <w:pPr>
            <w:pStyle w:val="TDC3"/>
            <w:tabs>
              <w:tab w:val="right" w:leader="dot" w:pos="8494"/>
            </w:tabs>
            <w:rPr>
              <w:rFonts w:eastAsiaTheme="minorEastAsia" w:cstheme="minorBidi"/>
              <w:i w:val="0"/>
              <w:iCs w:val="0"/>
              <w:noProof/>
              <w:color w:val="auto"/>
              <w:kern w:val="2"/>
              <w:sz w:val="24"/>
              <w:szCs w:val="24"/>
              <w:lang w:eastAsia="es-ES"/>
              <w14:ligatures w14:val="standardContextual"/>
            </w:rPr>
          </w:pPr>
          <w:hyperlink w:anchor="_Toc241504868" w:history="1">
            <w:r w:rsidRPr="00245BF6">
              <w:rPr>
                <w:rStyle w:val="Hipervnculo"/>
                <w:noProof/>
              </w:rPr>
              <w:t>¿Qué entendemos por democracia cultural?</w:t>
            </w:r>
            <w:r>
              <w:rPr>
                <w:noProof/>
                <w:webHidden/>
              </w:rPr>
              <w:tab/>
            </w:r>
            <w:r>
              <w:rPr>
                <w:noProof/>
                <w:webHidden/>
              </w:rPr>
              <w:fldChar w:fldCharType="begin"/>
            </w:r>
            <w:r>
              <w:rPr>
                <w:noProof/>
                <w:webHidden/>
              </w:rPr>
              <w:instrText xml:space="preserve"> PAGEREF _Toc241504868 \h </w:instrText>
            </w:r>
            <w:r>
              <w:rPr>
                <w:noProof/>
                <w:webHidden/>
              </w:rPr>
            </w:r>
            <w:r>
              <w:rPr>
                <w:noProof/>
                <w:webHidden/>
              </w:rPr>
              <w:fldChar w:fldCharType="separate"/>
            </w:r>
            <w:r>
              <w:rPr>
                <w:noProof/>
                <w:webHidden/>
              </w:rPr>
              <w:t>2</w:t>
            </w:r>
            <w:r>
              <w:rPr>
                <w:noProof/>
                <w:webHidden/>
              </w:rPr>
              <w:fldChar w:fldCharType="end"/>
            </w:r>
          </w:hyperlink>
        </w:p>
        <w:p w14:paraId="771DC1C1" w14:textId="5BCE4269" w:rsidR="00D462F4" w:rsidRDefault="00D462F4">
          <w:pPr>
            <w:pStyle w:val="TDC3"/>
            <w:tabs>
              <w:tab w:val="right" w:leader="dot" w:pos="8494"/>
            </w:tabs>
            <w:rPr>
              <w:rFonts w:eastAsiaTheme="minorEastAsia" w:cstheme="minorBidi"/>
              <w:i w:val="0"/>
              <w:iCs w:val="0"/>
              <w:noProof/>
              <w:color w:val="auto"/>
              <w:kern w:val="2"/>
              <w:sz w:val="24"/>
              <w:szCs w:val="24"/>
              <w:lang w:eastAsia="es-ES"/>
              <w14:ligatures w14:val="standardContextual"/>
            </w:rPr>
          </w:pPr>
          <w:hyperlink w:anchor="_Toc241504869" w:history="1">
            <w:r w:rsidRPr="00245BF6">
              <w:rPr>
                <w:rStyle w:val="Hipervnculo"/>
                <w:noProof/>
              </w:rPr>
              <w:t>¿Quién puede ser parte de Terracultura?</w:t>
            </w:r>
            <w:r>
              <w:rPr>
                <w:noProof/>
                <w:webHidden/>
              </w:rPr>
              <w:tab/>
            </w:r>
            <w:r>
              <w:rPr>
                <w:noProof/>
                <w:webHidden/>
              </w:rPr>
              <w:fldChar w:fldCharType="begin"/>
            </w:r>
            <w:r>
              <w:rPr>
                <w:noProof/>
                <w:webHidden/>
              </w:rPr>
              <w:instrText xml:space="preserve"> PAGEREF _Toc241504869 \h </w:instrText>
            </w:r>
            <w:r>
              <w:rPr>
                <w:noProof/>
                <w:webHidden/>
              </w:rPr>
            </w:r>
            <w:r>
              <w:rPr>
                <w:noProof/>
                <w:webHidden/>
              </w:rPr>
              <w:fldChar w:fldCharType="separate"/>
            </w:r>
            <w:r>
              <w:rPr>
                <w:noProof/>
                <w:webHidden/>
              </w:rPr>
              <w:t>2</w:t>
            </w:r>
            <w:r>
              <w:rPr>
                <w:noProof/>
                <w:webHidden/>
              </w:rPr>
              <w:fldChar w:fldCharType="end"/>
            </w:r>
          </w:hyperlink>
        </w:p>
        <w:p w14:paraId="4B9F0246" w14:textId="4BDA4E2B" w:rsidR="00D462F4" w:rsidRDefault="00D462F4">
          <w:pPr>
            <w:pStyle w:val="TDC2"/>
            <w:rPr>
              <w:rFonts w:eastAsiaTheme="minorEastAsia" w:cstheme="minorBidi"/>
              <w:b w:val="0"/>
              <w:bCs w:val="0"/>
              <w:color w:val="auto"/>
              <w:kern w:val="2"/>
              <w:sz w:val="24"/>
              <w:szCs w:val="24"/>
              <w:lang w:eastAsia="es-ES"/>
              <w14:ligatures w14:val="standardContextual"/>
            </w:rPr>
          </w:pPr>
          <w:hyperlink w:anchor="_Toc241504870" w:history="1">
            <w:r w:rsidRPr="00245BF6">
              <w:rPr>
                <w:rStyle w:val="Hipervnculo"/>
              </w:rPr>
              <w:t>Datos identificativos</w:t>
            </w:r>
            <w:r>
              <w:rPr>
                <w:webHidden/>
              </w:rPr>
              <w:tab/>
            </w:r>
            <w:r>
              <w:rPr>
                <w:webHidden/>
              </w:rPr>
              <w:fldChar w:fldCharType="begin"/>
            </w:r>
            <w:r>
              <w:rPr>
                <w:webHidden/>
              </w:rPr>
              <w:instrText xml:space="preserve"> PAGEREF _Toc241504870 \h </w:instrText>
            </w:r>
            <w:r>
              <w:rPr>
                <w:webHidden/>
              </w:rPr>
            </w:r>
            <w:r>
              <w:rPr>
                <w:webHidden/>
              </w:rPr>
              <w:fldChar w:fldCharType="separate"/>
            </w:r>
            <w:r>
              <w:rPr>
                <w:webHidden/>
              </w:rPr>
              <w:t>3</w:t>
            </w:r>
            <w:r>
              <w:rPr>
                <w:webHidden/>
              </w:rPr>
              <w:fldChar w:fldCharType="end"/>
            </w:r>
          </w:hyperlink>
        </w:p>
        <w:p w14:paraId="2E270655" w14:textId="39D88232" w:rsidR="00D462F4" w:rsidRDefault="00D462F4">
          <w:pPr>
            <w:pStyle w:val="TDC2"/>
            <w:rPr>
              <w:rFonts w:eastAsiaTheme="minorEastAsia" w:cstheme="minorBidi"/>
              <w:b w:val="0"/>
              <w:bCs w:val="0"/>
              <w:color w:val="auto"/>
              <w:kern w:val="2"/>
              <w:sz w:val="24"/>
              <w:szCs w:val="24"/>
              <w:lang w:eastAsia="es-ES"/>
              <w14:ligatures w14:val="standardContextual"/>
            </w:rPr>
          </w:pPr>
          <w:hyperlink w:anchor="_Toc241504871" w:history="1">
            <w:r w:rsidRPr="00245BF6">
              <w:rPr>
                <w:rStyle w:val="Hipervnculo"/>
              </w:rPr>
              <w:t>Motivaciones e interés del Grupo LEADER para participar en Terracultura</w:t>
            </w:r>
            <w:r>
              <w:rPr>
                <w:webHidden/>
              </w:rPr>
              <w:tab/>
            </w:r>
            <w:r>
              <w:rPr>
                <w:webHidden/>
              </w:rPr>
              <w:fldChar w:fldCharType="begin"/>
            </w:r>
            <w:r>
              <w:rPr>
                <w:webHidden/>
              </w:rPr>
              <w:instrText xml:space="preserve"> PAGEREF _Toc241504871 \h </w:instrText>
            </w:r>
            <w:r>
              <w:rPr>
                <w:webHidden/>
              </w:rPr>
            </w:r>
            <w:r>
              <w:rPr>
                <w:webHidden/>
              </w:rPr>
              <w:fldChar w:fldCharType="separate"/>
            </w:r>
            <w:r>
              <w:rPr>
                <w:webHidden/>
              </w:rPr>
              <w:t>4</w:t>
            </w:r>
            <w:r>
              <w:rPr>
                <w:webHidden/>
              </w:rPr>
              <w:fldChar w:fldCharType="end"/>
            </w:r>
          </w:hyperlink>
        </w:p>
        <w:p w14:paraId="2A2AA89F" w14:textId="36A44B9B" w:rsidR="00D462F4" w:rsidRDefault="00D462F4">
          <w:pPr>
            <w:pStyle w:val="TDC2"/>
            <w:rPr>
              <w:rFonts w:eastAsiaTheme="minorEastAsia" w:cstheme="minorBidi"/>
              <w:b w:val="0"/>
              <w:bCs w:val="0"/>
              <w:color w:val="auto"/>
              <w:kern w:val="2"/>
              <w:sz w:val="24"/>
              <w:szCs w:val="24"/>
              <w:lang w:eastAsia="es-ES"/>
              <w14:ligatures w14:val="standardContextual"/>
            </w:rPr>
          </w:pPr>
          <w:hyperlink w:anchor="_Toc241504872" w:history="1">
            <w:r w:rsidRPr="00245BF6">
              <w:rPr>
                <w:rStyle w:val="Hipervnculo"/>
              </w:rPr>
              <w:t>Trayectoria del Grupo LEADER</w:t>
            </w:r>
            <w:r>
              <w:rPr>
                <w:webHidden/>
              </w:rPr>
              <w:tab/>
            </w:r>
            <w:r>
              <w:rPr>
                <w:webHidden/>
              </w:rPr>
              <w:fldChar w:fldCharType="begin"/>
            </w:r>
            <w:r>
              <w:rPr>
                <w:webHidden/>
              </w:rPr>
              <w:instrText xml:space="preserve"> PAGEREF _Toc241504872 \h </w:instrText>
            </w:r>
            <w:r>
              <w:rPr>
                <w:webHidden/>
              </w:rPr>
            </w:r>
            <w:r>
              <w:rPr>
                <w:webHidden/>
              </w:rPr>
              <w:fldChar w:fldCharType="separate"/>
            </w:r>
            <w:r>
              <w:rPr>
                <w:webHidden/>
              </w:rPr>
              <w:t>6</w:t>
            </w:r>
            <w:r>
              <w:rPr>
                <w:webHidden/>
              </w:rPr>
              <w:fldChar w:fldCharType="end"/>
            </w:r>
          </w:hyperlink>
        </w:p>
        <w:p w14:paraId="4193A903" w14:textId="7927AE9D" w:rsidR="00D462F4" w:rsidRDefault="00D462F4">
          <w:pPr>
            <w:pStyle w:val="TDC2"/>
            <w:rPr>
              <w:rFonts w:eastAsiaTheme="minorEastAsia" w:cstheme="minorBidi"/>
              <w:b w:val="0"/>
              <w:bCs w:val="0"/>
              <w:color w:val="auto"/>
              <w:kern w:val="2"/>
              <w:sz w:val="24"/>
              <w:szCs w:val="24"/>
              <w:lang w:eastAsia="es-ES"/>
              <w14:ligatures w14:val="standardContextual"/>
            </w:rPr>
          </w:pPr>
          <w:hyperlink w:anchor="_Toc241504873" w:history="1">
            <w:r w:rsidRPr="00245BF6">
              <w:rPr>
                <w:rStyle w:val="Hipervnculo"/>
              </w:rPr>
              <w:t>Iniciativas y proyectos</w:t>
            </w:r>
            <w:r>
              <w:rPr>
                <w:webHidden/>
              </w:rPr>
              <w:tab/>
            </w:r>
            <w:r>
              <w:rPr>
                <w:webHidden/>
              </w:rPr>
              <w:fldChar w:fldCharType="begin"/>
            </w:r>
            <w:r>
              <w:rPr>
                <w:webHidden/>
              </w:rPr>
              <w:instrText xml:space="preserve"> PAGEREF _Toc241504873 \h </w:instrText>
            </w:r>
            <w:r>
              <w:rPr>
                <w:webHidden/>
              </w:rPr>
            </w:r>
            <w:r>
              <w:rPr>
                <w:webHidden/>
              </w:rPr>
              <w:fldChar w:fldCharType="separate"/>
            </w:r>
            <w:r>
              <w:rPr>
                <w:webHidden/>
              </w:rPr>
              <w:t>0</w:t>
            </w:r>
            <w:r>
              <w:rPr>
                <w:webHidden/>
              </w:rPr>
              <w:fldChar w:fldCharType="end"/>
            </w:r>
          </w:hyperlink>
        </w:p>
        <w:p w14:paraId="58C7BC58" w14:textId="1DB584EE" w:rsidR="00D462F4" w:rsidRDefault="00D462F4">
          <w:pPr>
            <w:pStyle w:val="TDC2"/>
            <w:rPr>
              <w:rFonts w:eastAsiaTheme="minorEastAsia" w:cstheme="minorBidi"/>
              <w:b w:val="0"/>
              <w:bCs w:val="0"/>
              <w:color w:val="auto"/>
              <w:kern w:val="2"/>
              <w:sz w:val="24"/>
              <w:szCs w:val="24"/>
              <w:lang w:eastAsia="es-ES"/>
              <w14:ligatures w14:val="standardContextual"/>
            </w:rPr>
          </w:pPr>
          <w:hyperlink w:anchor="_Toc241504874" w:history="1">
            <w:r w:rsidRPr="00245BF6">
              <w:rPr>
                <w:rStyle w:val="Hipervnculo"/>
              </w:rPr>
              <w:t>Perfiles de las personas que van a implicarse en Terracultura</w:t>
            </w:r>
            <w:r>
              <w:rPr>
                <w:webHidden/>
              </w:rPr>
              <w:tab/>
            </w:r>
            <w:r>
              <w:rPr>
                <w:webHidden/>
              </w:rPr>
              <w:fldChar w:fldCharType="begin"/>
            </w:r>
            <w:r>
              <w:rPr>
                <w:webHidden/>
              </w:rPr>
              <w:instrText xml:space="preserve"> PAGEREF _Toc241504874 \h </w:instrText>
            </w:r>
            <w:r>
              <w:rPr>
                <w:webHidden/>
              </w:rPr>
            </w:r>
            <w:r>
              <w:rPr>
                <w:webHidden/>
              </w:rPr>
              <w:fldChar w:fldCharType="separate"/>
            </w:r>
            <w:r>
              <w:rPr>
                <w:webHidden/>
              </w:rPr>
              <w:t>5</w:t>
            </w:r>
            <w:r>
              <w:rPr>
                <w:webHidden/>
              </w:rPr>
              <w:fldChar w:fldCharType="end"/>
            </w:r>
          </w:hyperlink>
        </w:p>
        <w:p w14:paraId="01915729" w14:textId="7FDBFB11" w:rsidR="00D462F4" w:rsidRDefault="00D462F4">
          <w:pPr>
            <w:pStyle w:val="TDC2"/>
            <w:rPr>
              <w:rFonts w:eastAsiaTheme="minorEastAsia" w:cstheme="minorBidi"/>
              <w:b w:val="0"/>
              <w:bCs w:val="0"/>
              <w:color w:val="auto"/>
              <w:kern w:val="2"/>
              <w:sz w:val="24"/>
              <w:szCs w:val="24"/>
              <w:lang w:eastAsia="es-ES"/>
              <w14:ligatures w14:val="standardContextual"/>
            </w:rPr>
          </w:pPr>
          <w:hyperlink w:anchor="_Toc241504875" w:history="1">
            <w:r w:rsidRPr="00245BF6">
              <w:rPr>
                <w:rStyle w:val="Hipervnculo"/>
              </w:rPr>
              <w:t>Información complementaria</w:t>
            </w:r>
            <w:r>
              <w:rPr>
                <w:webHidden/>
              </w:rPr>
              <w:tab/>
            </w:r>
            <w:r>
              <w:rPr>
                <w:webHidden/>
              </w:rPr>
              <w:fldChar w:fldCharType="begin"/>
            </w:r>
            <w:r>
              <w:rPr>
                <w:webHidden/>
              </w:rPr>
              <w:instrText xml:space="preserve"> PAGEREF _Toc241504875 \h </w:instrText>
            </w:r>
            <w:r>
              <w:rPr>
                <w:webHidden/>
              </w:rPr>
            </w:r>
            <w:r>
              <w:rPr>
                <w:webHidden/>
              </w:rPr>
              <w:fldChar w:fldCharType="separate"/>
            </w:r>
            <w:r>
              <w:rPr>
                <w:webHidden/>
              </w:rPr>
              <w:t>7</w:t>
            </w:r>
            <w:r>
              <w:rPr>
                <w:webHidden/>
              </w:rPr>
              <w:fldChar w:fldCharType="end"/>
            </w:r>
          </w:hyperlink>
        </w:p>
        <w:p w14:paraId="3FC9758B" w14:textId="51D4EFDC" w:rsidR="00D462F4" w:rsidRDefault="00D462F4">
          <w:pPr>
            <w:pStyle w:val="TDC1"/>
            <w:rPr>
              <w:rFonts w:asciiTheme="minorHAnsi" w:eastAsiaTheme="minorEastAsia" w:hAnsiTheme="minorHAnsi" w:cstheme="minorBidi"/>
              <w:bCs w:val="0"/>
              <w:kern w:val="2"/>
              <w:sz w:val="24"/>
              <w:szCs w:val="24"/>
              <w:lang w:eastAsia="es-ES"/>
              <w14:ligatures w14:val="standardContextual"/>
            </w:rPr>
          </w:pPr>
          <w:hyperlink w:anchor="_Toc241504876" w:history="1">
            <w:r w:rsidRPr="00245BF6">
              <w:rPr>
                <w:rStyle w:val="Hipervnculo"/>
              </w:rPr>
              <w:t>Anexo 1 – Compromiso de participación en el programa Terracultura</w:t>
            </w:r>
            <w:r>
              <w:rPr>
                <w:webHidden/>
              </w:rPr>
              <w:tab/>
            </w:r>
            <w:r>
              <w:rPr>
                <w:webHidden/>
              </w:rPr>
              <w:fldChar w:fldCharType="begin"/>
            </w:r>
            <w:r>
              <w:rPr>
                <w:webHidden/>
              </w:rPr>
              <w:instrText xml:space="preserve"> PAGEREF _Toc241504876 \h </w:instrText>
            </w:r>
            <w:r>
              <w:rPr>
                <w:webHidden/>
              </w:rPr>
            </w:r>
            <w:r>
              <w:rPr>
                <w:webHidden/>
              </w:rPr>
              <w:fldChar w:fldCharType="separate"/>
            </w:r>
            <w:r>
              <w:rPr>
                <w:webHidden/>
              </w:rPr>
              <w:t>8</w:t>
            </w:r>
            <w:r>
              <w:rPr>
                <w:webHidden/>
              </w:rPr>
              <w:fldChar w:fldCharType="end"/>
            </w:r>
          </w:hyperlink>
        </w:p>
        <w:p w14:paraId="2EAF3170" w14:textId="102C5F59" w:rsidR="00D462F4" w:rsidRDefault="00D462F4">
          <w:pPr>
            <w:pStyle w:val="TDC1"/>
            <w:rPr>
              <w:rFonts w:asciiTheme="minorHAnsi" w:eastAsiaTheme="minorEastAsia" w:hAnsiTheme="minorHAnsi" w:cstheme="minorBidi"/>
              <w:bCs w:val="0"/>
              <w:kern w:val="2"/>
              <w:sz w:val="24"/>
              <w:szCs w:val="24"/>
              <w:lang w:eastAsia="es-ES"/>
              <w14:ligatures w14:val="standardContextual"/>
            </w:rPr>
          </w:pPr>
          <w:hyperlink w:anchor="_Toc241504877" w:history="1">
            <w:r w:rsidRPr="00245BF6">
              <w:rPr>
                <w:rStyle w:val="Hipervnculo"/>
              </w:rPr>
              <w:t>Anexo 2 – Cartas de adhesión a la propuesta de candidatura</w:t>
            </w:r>
            <w:r>
              <w:rPr>
                <w:webHidden/>
              </w:rPr>
              <w:tab/>
            </w:r>
            <w:r>
              <w:rPr>
                <w:webHidden/>
              </w:rPr>
              <w:fldChar w:fldCharType="begin"/>
            </w:r>
            <w:r>
              <w:rPr>
                <w:webHidden/>
              </w:rPr>
              <w:instrText xml:space="preserve"> PAGEREF _Toc241504877 \h </w:instrText>
            </w:r>
            <w:r>
              <w:rPr>
                <w:webHidden/>
              </w:rPr>
            </w:r>
            <w:r>
              <w:rPr>
                <w:webHidden/>
              </w:rPr>
              <w:fldChar w:fldCharType="separate"/>
            </w:r>
            <w:r>
              <w:rPr>
                <w:webHidden/>
              </w:rPr>
              <w:t>10</w:t>
            </w:r>
            <w:r>
              <w:rPr>
                <w:webHidden/>
              </w:rPr>
              <w:fldChar w:fldCharType="end"/>
            </w:r>
          </w:hyperlink>
        </w:p>
        <w:p w14:paraId="59CA1B2C" w14:textId="12084FC3" w:rsidR="004C4A94" w:rsidRDefault="004C4A94">
          <w:r>
            <w:rPr>
              <w:b/>
              <w:bCs/>
            </w:rPr>
            <w:fldChar w:fldCharType="end"/>
          </w:r>
        </w:p>
      </w:sdtContent>
    </w:sdt>
    <w:p w14:paraId="486A8B09" w14:textId="55EDCBE6" w:rsidR="007D11C0" w:rsidRDefault="007D11C0" w:rsidP="00856281">
      <w:pPr>
        <w:rPr>
          <w:rFonts w:eastAsia="Times New Roman"/>
        </w:rPr>
      </w:pPr>
    </w:p>
    <w:p w14:paraId="41BBC8BE" w14:textId="77777777" w:rsidR="007D11C0" w:rsidRDefault="007D11C0">
      <w:pPr>
        <w:spacing w:before="0" w:after="120"/>
        <w:rPr>
          <w:rFonts w:asciiTheme="majorHAnsi" w:eastAsia="Times New Roman" w:hAnsiTheme="majorHAnsi" w:cstheme="majorBidi"/>
          <w:bCs/>
          <w:color w:val="1D1D1B" w:themeColor="text1"/>
          <w:sz w:val="36"/>
        </w:rPr>
      </w:pPr>
      <w:r>
        <w:rPr>
          <w:rFonts w:eastAsia="Times New Roman"/>
          <w:bCs/>
          <w:color w:val="1D1D1B" w:themeColor="text1"/>
          <w:sz w:val="36"/>
        </w:rPr>
        <w:br w:type="page"/>
      </w:r>
    </w:p>
    <w:p w14:paraId="42D2BF70" w14:textId="0EA7ABE3" w:rsidR="00D310D4" w:rsidRDefault="00D310D4" w:rsidP="006B3362">
      <w:pPr>
        <w:pStyle w:val="Ttulo1"/>
      </w:pPr>
      <w:bookmarkStart w:id="2" w:name="_Toc240371193"/>
      <w:bookmarkStart w:id="3" w:name="_Toc241504867"/>
      <w:bookmarkEnd w:id="1"/>
      <w:bookmarkEnd w:id="0"/>
      <w:r w:rsidRPr="006B3362">
        <w:rPr>
          <w:color w:val="FDB035"/>
        </w:rPr>
        <w:lastRenderedPageBreak/>
        <w:t>Terra</w:t>
      </w:r>
      <w:r>
        <w:t>cultura</w:t>
      </w:r>
      <w:bookmarkEnd w:id="2"/>
      <w:bookmarkEnd w:id="3"/>
    </w:p>
    <w:p w14:paraId="79FADB88" w14:textId="40DE990C" w:rsidR="0024546E" w:rsidRDefault="0024546E" w:rsidP="0024546E">
      <w:r>
        <w:t>Terracultura es un programa impulsado por la Fundación Daniel y Nina Carasso en colaboración con Red2Red. En su primera edición, el programa acompañará a</w:t>
      </w:r>
      <w:r w:rsidR="00EC5514">
        <w:t xml:space="preserve"> entre 7 y 10 </w:t>
      </w:r>
      <w:r>
        <w:t xml:space="preserve"> Grupos LEADER de todo el territorio español para el impulso</w:t>
      </w:r>
      <w:r w:rsidR="00EC5514">
        <w:t xml:space="preserve"> y acompañamiento</w:t>
      </w:r>
      <w:r>
        <w:t xml:space="preserve"> de procesos de democracia cultural en sus territorios, a través de un itinerario de formación, asesoramiento y creación de redes.</w:t>
      </w:r>
    </w:p>
    <w:p w14:paraId="477C865A" w14:textId="53F52E9F" w:rsidR="006B3362" w:rsidRPr="006B3362" w:rsidRDefault="006B3362" w:rsidP="00D462F4">
      <w:pPr>
        <w:pStyle w:val="Ttulo3"/>
      </w:pPr>
      <w:bookmarkStart w:id="4" w:name="_Toc241504868"/>
      <w:r w:rsidRPr="006B3362">
        <w:t>¿Qué entendemos por democracia cultural?</w:t>
      </w:r>
      <w:bookmarkEnd w:id="4"/>
    </w:p>
    <w:p w14:paraId="2E8EF0B5" w14:textId="7352B87D" w:rsidR="006B3362" w:rsidRPr="006B3362" w:rsidRDefault="006B3362" w:rsidP="006B3362">
      <w:r w:rsidRPr="006B3362">
        <w:t>La democracia cultural es un modelo que sitúa en el centro de las políticas culturales el derecho a la cultura de todas las personas y su participación corresponsable y activa en las acciones necesarias para hacer frente a los desafíos y retos sociales del presente.</w:t>
      </w:r>
    </w:p>
    <w:p w14:paraId="3A9FFA23" w14:textId="7DF28B0B" w:rsidR="006B3362" w:rsidRDefault="006B3362" w:rsidP="0024546E">
      <w:r w:rsidRPr="006B3362">
        <w:t xml:space="preserve">De esta forma promueve el reconocimiento, la diversidad y la participación de las personas en la vida cultural, no solo como público, sino también como creadoras, impulsoras y protagonistas de las iniciativas que transforman sus territorios, convirtiendo la cultura en una herramienta para fortalecer vínculos, fomentar la participación, y contribuir al desarrollo y cohesión de la comunidad. </w:t>
      </w:r>
    </w:p>
    <w:p w14:paraId="0F6CCEAD" w14:textId="1DB0C7F7" w:rsidR="006B3362" w:rsidRDefault="006B3362" w:rsidP="0024546E">
      <w:r w:rsidRPr="006B3362">
        <w:t xml:space="preserve">La mediación cultural, artística y/o comunitaria, entendida como un conjunto de prácticas que, de muy distintas maneras, pero siempre a través de las artes y la cultura, facilitan la </w:t>
      </w:r>
      <w:proofErr w:type="gramStart"/>
      <w:r w:rsidRPr="006B3362">
        <w:t>participación activa</w:t>
      </w:r>
      <w:proofErr w:type="gramEnd"/>
      <w:r w:rsidRPr="006B3362">
        <w:t xml:space="preserve"> de la ciudadanía en la vida cultural, se convierte en una herramienta clave en el fomento de una mayor democracia cultural</w:t>
      </w:r>
      <w:r>
        <w:t>.</w:t>
      </w:r>
    </w:p>
    <w:p w14:paraId="442E3240" w14:textId="4A2EFD47" w:rsidR="006B3362" w:rsidRDefault="006B3362" w:rsidP="00D462F4">
      <w:pPr>
        <w:pStyle w:val="Ttulo3"/>
      </w:pPr>
      <w:bookmarkStart w:id="5" w:name="_Toc241504869"/>
      <w:r>
        <w:t>¿Quién puede ser parte de Terracultura?</w:t>
      </w:r>
      <w:bookmarkEnd w:id="5"/>
    </w:p>
    <w:p w14:paraId="34BB771D" w14:textId="3B9C9A10" w:rsidR="006B3362" w:rsidRPr="006B3362" w:rsidRDefault="006B3362" w:rsidP="006B3362">
      <w:r w:rsidRPr="006B3362">
        <w:t>Terracultura se dirige a Grupos LEADER de todo el territorio español que quieran fortalecer su papel como facilitadores en el impulso del desarrollo cultural en sus territorios, incorporando un enfoque de democracia cultural en sus estrategias y propuestas de acción, para identificar, acompañar y apoyar iniciativas culturales con capacidad de impacto y transformación territorial</w:t>
      </w:r>
      <w:r>
        <w:t>.</w:t>
      </w:r>
    </w:p>
    <w:p w14:paraId="5EA493DC" w14:textId="77777777" w:rsidR="006B3362" w:rsidRPr="006B3362" w:rsidRDefault="006B3362" w:rsidP="006B3362">
      <w:r w:rsidRPr="006B3362">
        <w:t>Las entidades socioculturales y de mediación cultural del territorio serán aliadas fundamentales de los Grupos LEADER participantes, en la activación y el desarrollo de este tipo de procesos. Podrán participar y acompañar al Grupo de su comarca a lo largo de diferentes propuestas de acción del programa.</w:t>
      </w:r>
    </w:p>
    <w:p w14:paraId="485D6290" w14:textId="3E960B3E" w:rsidR="006B3362" w:rsidRDefault="006B3362" w:rsidP="0024546E"/>
    <w:p w14:paraId="27C4F076" w14:textId="11F78164" w:rsidR="0024546E" w:rsidRDefault="0024546E" w:rsidP="0024546E">
      <w:r>
        <w:t xml:space="preserve">Si </w:t>
      </w:r>
      <w:r w:rsidR="00B56DEE">
        <w:t>desde el</w:t>
      </w:r>
      <w:r>
        <w:t xml:space="preserve"> Grupo LEADER </w:t>
      </w:r>
      <w:r w:rsidR="00B56DEE">
        <w:t xml:space="preserve">del que formáis parte </w:t>
      </w:r>
      <w:r>
        <w:t>está interesado en participar, podéis enviarnos este formulario de solicitud cumplimentado a través de la siguiente dirección de correo electrónico:</w:t>
      </w:r>
    </w:p>
    <w:p w14:paraId="2524683E" w14:textId="77777777" w:rsidR="00B56DEE" w:rsidRDefault="0024546E" w:rsidP="0024546E">
      <w:hyperlink r:id="rId13" w:history="1">
        <w:r w:rsidRPr="002F4F60">
          <w:rPr>
            <w:rStyle w:val="Hipervnculo"/>
          </w:rPr>
          <w:t>terracultura@red2red.net</w:t>
        </w:r>
      </w:hyperlink>
    </w:p>
    <w:p w14:paraId="28F2AF73" w14:textId="6D7D45C4" w:rsidR="0024546E" w:rsidRDefault="0024546E" w:rsidP="0024546E">
      <w:r>
        <w:t xml:space="preserve">La convocatoria estará abierta desde el </w:t>
      </w:r>
      <w:r w:rsidR="00B56DEE" w:rsidRPr="00B56DEE">
        <w:rPr>
          <w:b/>
          <w:bCs/>
        </w:rPr>
        <w:t>30</w:t>
      </w:r>
      <w:r w:rsidRPr="00B56DEE">
        <w:rPr>
          <w:b/>
          <w:bCs/>
        </w:rPr>
        <w:t xml:space="preserve"> de </w:t>
      </w:r>
      <w:r w:rsidR="00B56DEE" w:rsidRPr="00B56DEE">
        <w:rPr>
          <w:b/>
          <w:bCs/>
        </w:rPr>
        <w:t>septiembre</w:t>
      </w:r>
      <w:r w:rsidRPr="00B56DEE">
        <w:rPr>
          <w:b/>
          <w:bCs/>
        </w:rPr>
        <w:t xml:space="preserve"> hasta el</w:t>
      </w:r>
      <w:r w:rsidR="00B56DEE" w:rsidRPr="00B56DEE">
        <w:rPr>
          <w:b/>
          <w:bCs/>
        </w:rPr>
        <w:t xml:space="preserve"> 30 </w:t>
      </w:r>
      <w:r w:rsidRPr="00B56DEE">
        <w:rPr>
          <w:b/>
          <w:bCs/>
        </w:rPr>
        <w:t xml:space="preserve"> de </w:t>
      </w:r>
      <w:r w:rsidR="00B56DEE" w:rsidRPr="00B56DEE">
        <w:rPr>
          <w:b/>
          <w:bCs/>
        </w:rPr>
        <w:t>octubre</w:t>
      </w:r>
      <w:r w:rsidR="00B56DEE">
        <w:t xml:space="preserve">. </w:t>
      </w:r>
    </w:p>
    <w:p w14:paraId="12D44EDE" w14:textId="43054D1F" w:rsidR="0024546E" w:rsidRPr="00B56DEE" w:rsidRDefault="0024546E" w:rsidP="00D462F4">
      <w:pPr>
        <w:pStyle w:val="Ttulo2"/>
      </w:pPr>
      <w:r>
        <w:br w:type="page"/>
      </w:r>
      <w:bookmarkStart w:id="6" w:name="_Toc236393578"/>
      <w:bookmarkStart w:id="7" w:name="_Toc240371194"/>
      <w:bookmarkStart w:id="8" w:name="_Toc241504870"/>
      <w:r w:rsidRPr="00B56DEE">
        <w:lastRenderedPageBreak/>
        <w:t>Datos identificativos</w:t>
      </w:r>
      <w:bookmarkEnd w:id="6"/>
      <w:bookmarkEnd w:id="7"/>
      <w:bookmarkEnd w:id="8"/>
    </w:p>
    <w:tbl>
      <w:tblPr>
        <w:tblStyle w:val="Tablaconcuadrcula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226"/>
      </w:tblGrid>
      <w:tr w:rsidR="0024546E" w:rsidRPr="00FC7A0C" w14:paraId="65F31A4D" w14:textId="77777777" w:rsidTr="00B56DEE">
        <w:tc>
          <w:tcPr>
            <w:tcW w:w="2268" w:type="dxa"/>
            <w:shd w:val="clear" w:color="auto" w:fill="FDB035"/>
          </w:tcPr>
          <w:p w14:paraId="75E25079" w14:textId="77777777" w:rsidR="0024546E" w:rsidRPr="00FC7A0C" w:rsidRDefault="0024546E" w:rsidP="00696579">
            <w:pPr>
              <w:spacing w:before="240"/>
              <w:rPr>
                <w:rFonts w:ascii="DM Sans" w:hAnsi="DM Sans"/>
                <w:b/>
                <w:bCs/>
              </w:rPr>
            </w:pPr>
            <w:r w:rsidRPr="00FC7A0C">
              <w:rPr>
                <w:rFonts w:ascii="DM Sans" w:hAnsi="DM Sans"/>
                <w:b/>
                <w:bCs/>
              </w:rPr>
              <w:t>Nombre del Grupo</w:t>
            </w:r>
            <w:r>
              <w:rPr>
                <w:rFonts w:ascii="DM Sans" w:hAnsi="DM Sans"/>
                <w:b/>
                <w:bCs/>
              </w:rPr>
              <w:t xml:space="preserve"> LEADER</w:t>
            </w:r>
          </w:p>
        </w:tc>
        <w:tc>
          <w:tcPr>
            <w:tcW w:w="6226" w:type="dxa"/>
          </w:tcPr>
          <w:p w14:paraId="06362341" w14:textId="77777777" w:rsidR="0024546E" w:rsidRPr="003515AC" w:rsidRDefault="0024546E" w:rsidP="00696579">
            <w:pPr>
              <w:spacing w:before="240"/>
              <w:rPr>
                <w:rFonts w:ascii="DM Sans" w:hAnsi="DM Sans"/>
                <w:b/>
                <w:bCs/>
              </w:rPr>
            </w:pPr>
          </w:p>
        </w:tc>
      </w:tr>
      <w:tr w:rsidR="0024546E" w:rsidRPr="00FC7A0C" w14:paraId="0B5A56BE" w14:textId="77777777" w:rsidTr="00B56DEE">
        <w:tc>
          <w:tcPr>
            <w:tcW w:w="2268" w:type="dxa"/>
            <w:shd w:val="clear" w:color="auto" w:fill="FDB035"/>
          </w:tcPr>
          <w:p w14:paraId="3A44E3D3" w14:textId="77777777" w:rsidR="0024546E" w:rsidRPr="00FC7A0C" w:rsidRDefault="0024546E" w:rsidP="00696579">
            <w:pPr>
              <w:spacing w:before="240"/>
              <w:rPr>
                <w:rFonts w:ascii="DM Sans" w:hAnsi="DM Sans"/>
                <w:b/>
                <w:bCs/>
              </w:rPr>
            </w:pPr>
            <w:r w:rsidRPr="00FC7A0C">
              <w:rPr>
                <w:rFonts w:ascii="DM Sans" w:hAnsi="DM Sans"/>
                <w:b/>
                <w:bCs/>
              </w:rPr>
              <w:t>Comunidad Autónoma</w:t>
            </w:r>
          </w:p>
        </w:tc>
        <w:tc>
          <w:tcPr>
            <w:tcW w:w="6226" w:type="dxa"/>
          </w:tcPr>
          <w:p w14:paraId="7FE4E60C" w14:textId="77777777" w:rsidR="0024546E" w:rsidRPr="003515AC" w:rsidRDefault="0024546E" w:rsidP="00696579">
            <w:pPr>
              <w:spacing w:before="240"/>
              <w:rPr>
                <w:rFonts w:ascii="DM Sans" w:hAnsi="DM Sans"/>
                <w:b/>
                <w:bCs/>
              </w:rPr>
            </w:pPr>
          </w:p>
        </w:tc>
      </w:tr>
      <w:tr w:rsidR="0024546E" w:rsidRPr="00FC7A0C" w14:paraId="622D8612" w14:textId="77777777" w:rsidTr="00B56DEE">
        <w:tc>
          <w:tcPr>
            <w:tcW w:w="2268" w:type="dxa"/>
            <w:shd w:val="clear" w:color="auto" w:fill="FDB035"/>
          </w:tcPr>
          <w:p w14:paraId="23BE7E95" w14:textId="77777777" w:rsidR="0024546E" w:rsidRPr="00FC7A0C" w:rsidRDefault="0024546E" w:rsidP="00696579">
            <w:pPr>
              <w:spacing w:before="240"/>
              <w:rPr>
                <w:rFonts w:ascii="DM Sans" w:hAnsi="DM Sans"/>
                <w:b/>
                <w:bCs/>
              </w:rPr>
            </w:pPr>
            <w:r w:rsidRPr="00FC7A0C">
              <w:rPr>
                <w:rFonts w:ascii="DM Sans" w:hAnsi="DM Sans"/>
                <w:b/>
                <w:bCs/>
              </w:rPr>
              <w:t>Provincia</w:t>
            </w:r>
          </w:p>
        </w:tc>
        <w:tc>
          <w:tcPr>
            <w:tcW w:w="6226" w:type="dxa"/>
          </w:tcPr>
          <w:p w14:paraId="5E0ADF83" w14:textId="77777777" w:rsidR="0024546E" w:rsidRPr="003515AC" w:rsidRDefault="0024546E" w:rsidP="00696579">
            <w:pPr>
              <w:spacing w:before="240"/>
              <w:rPr>
                <w:rFonts w:ascii="DM Sans" w:hAnsi="DM Sans"/>
                <w:b/>
                <w:bCs/>
              </w:rPr>
            </w:pPr>
          </w:p>
        </w:tc>
      </w:tr>
      <w:tr w:rsidR="0024546E" w:rsidRPr="00FC7A0C" w14:paraId="78E8986D" w14:textId="77777777" w:rsidTr="00B56DEE">
        <w:tc>
          <w:tcPr>
            <w:tcW w:w="2268" w:type="dxa"/>
            <w:shd w:val="clear" w:color="auto" w:fill="FDB035"/>
          </w:tcPr>
          <w:p w14:paraId="077D4672" w14:textId="77777777" w:rsidR="0024546E" w:rsidRPr="00FC7A0C" w:rsidRDefault="0024546E" w:rsidP="00696579">
            <w:pPr>
              <w:spacing w:before="240"/>
              <w:rPr>
                <w:rFonts w:ascii="DM Sans" w:hAnsi="DM Sans"/>
                <w:b/>
                <w:bCs/>
              </w:rPr>
            </w:pPr>
            <w:r w:rsidRPr="00FC7A0C">
              <w:rPr>
                <w:rFonts w:ascii="DM Sans" w:hAnsi="DM Sans"/>
                <w:b/>
                <w:bCs/>
              </w:rPr>
              <w:t>NIF</w:t>
            </w:r>
          </w:p>
        </w:tc>
        <w:tc>
          <w:tcPr>
            <w:tcW w:w="6226" w:type="dxa"/>
          </w:tcPr>
          <w:p w14:paraId="6C043816" w14:textId="77777777" w:rsidR="0024546E" w:rsidRPr="003515AC" w:rsidRDefault="0024546E" w:rsidP="00696579">
            <w:pPr>
              <w:spacing w:before="240"/>
              <w:rPr>
                <w:rFonts w:ascii="DM Sans" w:hAnsi="DM Sans"/>
                <w:b/>
                <w:bCs/>
              </w:rPr>
            </w:pPr>
          </w:p>
        </w:tc>
      </w:tr>
      <w:tr w:rsidR="0024546E" w:rsidRPr="00FC7A0C" w14:paraId="76F80464" w14:textId="77777777" w:rsidTr="00B56DEE">
        <w:tc>
          <w:tcPr>
            <w:tcW w:w="2268" w:type="dxa"/>
            <w:shd w:val="clear" w:color="auto" w:fill="FDB035"/>
          </w:tcPr>
          <w:p w14:paraId="0E2C984B" w14:textId="77777777" w:rsidR="0024546E" w:rsidRPr="00FC7A0C" w:rsidRDefault="0024546E" w:rsidP="00696579">
            <w:pPr>
              <w:spacing w:before="240"/>
              <w:rPr>
                <w:rFonts w:ascii="DM Sans" w:hAnsi="DM Sans"/>
                <w:b/>
                <w:bCs/>
              </w:rPr>
            </w:pPr>
            <w:r w:rsidRPr="00FC7A0C">
              <w:rPr>
                <w:rFonts w:ascii="DM Sans" w:hAnsi="DM Sans"/>
                <w:b/>
                <w:bCs/>
              </w:rPr>
              <w:t xml:space="preserve">Correo electrónico </w:t>
            </w:r>
          </w:p>
        </w:tc>
        <w:tc>
          <w:tcPr>
            <w:tcW w:w="6226" w:type="dxa"/>
          </w:tcPr>
          <w:p w14:paraId="5FDB311D" w14:textId="77777777" w:rsidR="0024546E" w:rsidRPr="003515AC" w:rsidRDefault="0024546E" w:rsidP="00696579">
            <w:pPr>
              <w:spacing w:before="240"/>
              <w:rPr>
                <w:rFonts w:ascii="DM Sans" w:hAnsi="DM Sans"/>
                <w:b/>
                <w:bCs/>
              </w:rPr>
            </w:pPr>
          </w:p>
        </w:tc>
      </w:tr>
      <w:tr w:rsidR="0024546E" w:rsidRPr="00FC7A0C" w14:paraId="41A415EE" w14:textId="77777777" w:rsidTr="00B56DEE">
        <w:tc>
          <w:tcPr>
            <w:tcW w:w="2268" w:type="dxa"/>
            <w:shd w:val="clear" w:color="auto" w:fill="FDB035"/>
          </w:tcPr>
          <w:p w14:paraId="23CD6EE2" w14:textId="77777777" w:rsidR="0024546E" w:rsidRPr="00FC7A0C" w:rsidRDefault="0024546E" w:rsidP="00696579">
            <w:pPr>
              <w:spacing w:before="240"/>
              <w:rPr>
                <w:rFonts w:ascii="DM Sans" w:hAnsi="DM Sans"/>
                <w:b/>
                <w:bCs/>
              </w:rPr>
            </w:pPr>
            <w:r w:rsidRPr="00FC7A0C">
              <w:rPr>
                <w:rFonts w:ascii="DM Sans" w:hAnsi="DM Sans"/>
                <w:b/>
                <w:bCs/>
              </w:rPr>
              <w:t xml:space="preserve">Teléfono de contacto </w:t>
            </w:r>
            <w:r>
              <w:rPr>
                <w:rFonts w:ascii="DM Sans" w:hAnsi="DM Sans"/>
                <w:b/>
                <w:bCs/>
              </w:rPr>
              <w:t>1</w:t>
            </w:r>
          </w:p>
        </w:tc>
        <w:tc>
          <w:tcPr>
            <w:tcW w:w="6226" w:type="dxa"/>
          </w:tcPr>
          <w:p w14:paraId="1B23A600" w14:textId="77777777" w:rsidR="0024546E" w:rsidRPr="003515AC" w:rsidRDefault="0024546E" w:rsidP="00696579">
            <w:pPr>
              <w:spacing w:before="240"/>
              <w:rPr>
                <w:rFonts w:ascii="DM Sans" w:hAnsi="DM Sans"/>
                <w:b/>
                <w:bCs/>
              </w:rPr>
            </w:pPr>
          </w:p>
        </w:tc>
      </w:tr>
      <w:tr w:rsidR="0024546E" w:rsidRPr="00FC7A0C" w14:paraId="33781A57" w14:textId="77777777" w:rsidTr="00B56DEE">
        <w:tc>
          <w:tcPr>
            <w:tcW w:w="2268" w:type="dxa"/>
            <w:shd w:val="clear" w:color="auto" w:fill="FDB035"/>
          </w:tcPr>
          <w:p w14:paraId="4EEA33B0" w14:textId="77777777" w:rsidR="0024546E" w:rsidRPr="00FC7A0C" w:rsidRDefault="0024546E" w:rsidP="00696579">
            <w:pPr>
              <w:spacing w:before="240"/>
              <w:rPr>
                <w:rFonts w:ascii="DM Sans" w:hAnsi="DM Sans"/>
                <w:b/>
                <w:bCs/>
              </w:rPr>
            </w:pPr>
            <w:r w:rsidRPr="00FC7A0C">
              <w:rPr>
                <w:rFonts w:ascii="DM Sans" w:hAnsi="DM Sans"/>
                <w:b/>
                <w:bCs/>
              </w:rPr>
              <w:t>Teléfono de contacto 2</w:t>
            </w:r>
          </w:p>
        </w:tc>
        <w:tc>
          <w:tcPr>
            <w:tcW w:w="6226" w:type="dxa"/>
          </w:tcPr>
          <w:p w14:paraId="09CDB3D1" w14:textId="77777777" w:rsidR="0024546E" w:rsidRPr="003515AC" w:rsidRDefault="0024546E" w:rsidP="00696579">
            <w:pPr>
              <w:spacing w:before="240"/>
              <w:rPr>
                <w:rFonts w:ascii="DM Sans" w:hAnsi="DM Sans"/>
                <w:b/>
                <w:bCs/>
              </w:rPr>
            </w:pPr>
          </w:p>
        </w:tc>
      </w:tr>
      <w:tr w:rsidR="0024546E" w:rsidRPr="00FC7A0C" w14:paraId="138D3754" w14:textId="77777777" w:rsidTr="00B56DEE">
        <w:tc>
          <w:tcPr>
            <w:tcW w:w="2268" w:type="dxa"/>
            <w:shd w:val="clear" w:color="auto" w:fill="FDB035"/>
          </w:tcPr>
          <w:p w14:paraId="2197450A" w14:textId="77777777" w:rsidR="0024546E" w:rsidRPr="00FC7A0C" w:rsidRDefault="0024546E" w:rsidP="00696579">
            <w:pPr>
              <w:spacing w:before="240"/>
              <w:rPr>
                <w:rFonts w:ascii="DM Sans" w:hAnsi="DM Sans"/>
                <w:b/>
                <w:bCs/>
              </w:rPr>
            </w:pPr>
            <w:r w:rsidRPr="00FC7A0C">
              <w:rPr>
                <w:rFonts w:ascii="DM Sans" w:hAnsi="DM Sans"/>
                <w:b/>
                <w:bCs/>
              </w:rPr>
              <w:t>Dirección postal</w:t>
            </w:r>
          </w:p>
        </w:tc>
        <w:tc>
          <w:tcPr>
            <w:tcW w:w="6226" w:type="dxa"/>
          </w:tcPr>
          <w:p w14:paraId="43404469" w14:textId="77777777" w:rsidR="0024546E" w:rsidRPr="003515AC" w:rsidRDefault="0024546E" w:rsidP="00696579">
            <w:pPr>
              <w:spacing w:before="240"/>
              <w:rPr>
                <w:rFonts w:ascii="DM Sans" w:hAnsi="DM Sans"/>
                <w:b/>
                <w:bCs/>
              </w:rPr>
            </w:pPr>
          </w:p>
        </w:tc>
      </w:tr>
      <w:tr w:rsidR="0024546E" w:rsidRPr="00FC7A0C" w14:paraId="2F368B09" w14:textId="77777777" w:rsidTr="00B56DEE">
        <w:tc>
          <w:tcPr>
            <w:tcW w:w="2268" w:type="dxa"/>
            <w:shd w:val="clear" w:color="auto" w:fill="FDB035"/>
          </w:tcPr>
          <w:p w14:paraId="2B905A6C" w14:textId="77777777" w:rsidR="0024546E" w:rsidRPr="00FC7A0C" w:rsidRDefault="0024546E" w:rsidP="00696579">
            <w:pPr>
              <w:spacing w:before="240"/>
              <w:rPr>
                <w:rFonts w:ascii="DM Sans" w:hAnsi="DM Sans"/>
                <w:b/>
                <w:bCs/>
              </w:rPr>
            </w:pPr>
            <w:r w:rsidRPr="00FC7A0C">
              <w:rPr>
                <w:rFonts w:ascii="DM Sans" w:hAnsi="DM Sans"/>
                <w:b/>
                <w:bCs/>
              </w:rPr>
              <w:t>Nombre de la persona de contacto</w:t>
            </w:r>
          </w:p>
        </w:tc>
        <w:tc>
          <w:tcPr>
            <w:tcW w:w="6226" w:type="dxa"/>
          </w:tcPr>
          <w:p w14:paraId="5BE9B0F5" w14:textId="77777777" w:rsidR="0024546E" w:rsidRPr="003515AC" w:rsidRDefault="0024546E" w:rsidP="00696579">
            <w:pPr>
              <w:spacing w:before="240"/>
              <w:rPr>
                <w:rFonts w:ascii="DM Sans" w:hAnsi="DM Sans"/>
                <w:b/>
                <w:bCs/>
              </w:rPr>
            </w:pPr>
          </w:p>
        </w:tc>
      </w:tr>
      <w:tr w:rsidR="0024546E" w:rsidRPr="00FC7A0C" w14:paraId="69791B65" w14:textId="77777777" w:rsidTr="00B56DEE">
        <w:tc>
          <w:tcPr>
            <w:tcW w:w="2268" w:type="dxa"/>
            <w:shd w:val="clear" w:color="auto" w:fill="FDB035"/>
          </w:tcPr>
          <w:p w14:paraId="5A809E8D" w14:textId="77777777" w:rsidR="0024546E" w:rsidRPr="00FC7A0C" w:rsidRDefault="0024546E" w:rsidP="00696579">
            <w:pPr>
              <w:spacing w:before="240"/>
              <w:rPr>
                <w:rFonts w:ascii="DM Sans" w:hAnsi="DM Sans"/>
                <w:b/>
                <w:bCs/>
              </w:rPr>
            </w:pPr>
            <w:r w:rsidRPr="00FC7A0C">
              <w:rPr>
                <w:rFonts w:ascii="DM Sans" w:hAnsi="DM Sans"/>
                <w:b/>
                <w:bCs/>
              </w:rPr>
              <w:t>Puesto de la persona de contacto</w:t>
            </w:r>
          </w:p>
        </w:tc>
        <w:tc>
          <w:tcPr>
            <w:tcW w:w="6226" w:type="dxa"/>
          </w:tcPr>
          <w:p w14:paraId="134F6F9A" w14:textId="77777777" w:rsidR="0024546E" w:rsidRPr="003515AC" w:rsidRDefault="0024546E" w:rsidP="00696579">
            <w:pPr>
              <w:spacing w:before="240"/>
              <w:rPr>
                <w:rFonts w:asciiTheme="minorHAnsi" w:hAnsiTheme="minorHAnsi"/>
              </w:rPr>
            </w:pPr>
          </w:p>
        </w:tc>
      </w:tr>
    </w:tbl>
    <w:p w14:paraId="661CD139" w14:textId="77777777" w:rsidR="0024546E" w:rsidRDefault="0024546E" w:rsidP="0024546E"/>
    <w:p w14:paraId="0ED813A5" w14:textId="32E48F48" w:rsidR="0024546E" w:rsidRDefault="0024546E" w:rsidP="0024546E">
      <w:r>
        <w:br w:type="page"/>
      </w:r>
    </w:p>
    <w:p w14:paraId="59B79E29" w14:textId="7991005E" w:rsidR="0024546E" w:rsidRPr="00D462F4" w:rsidRDefault="0024546E" w:rsidP="00D462F4">
      <w:pPr>
        <w:pStyle w:val="Ttulo2"/>
      </w:pPr>
      <w:bookmarkStart w:id="9" w:name="_Toc236393579"/>
      <w:bookmarkStart w:id="10" w:name="_Toc240371195"/>
      <w:bookmarkStart w:id="11" w:name="_Toc241504871"/>
      <w:r w:rsidRPr="00D462F4">
        <w:lastRenderedPageBreak/>
        <w:t>Motivaci</w:t>
      </w:r>
      <w:r w:rsidR="00E43846">
        <w:t>ón</w:t>
      </w:r>
      <w:r w:rsidRPr="00D462F4">
        <w:t xml:space="preserve"> e interés del Grupo LEADER para participar en Terracultura</w:t>
      </w:r>
      <w:bookmarkEnd w:id="9"/>
      <w:bookmarkEnd w:id="10"/>
      <w:bookmarkEnd w:id="11"/>
    </w:p>
    <w:p w14:paraId="743B6D33" w14:textId="5DE93A81" w:rsidR="0024546E" w:rsidRDefault="0024546E" w:rsidP="0024546E">
      <w:r>
        <w:t xml:space="preserve">En este apartado nos gustaría conocer cuáles son las motivaciones del Grupo para presentar la candidatura, que proyectos </w:t>
      </w:r>
      <w:r w:rsidRPr="009F3CA5">
        <w:t>o propuestas</w:t>
      </w:r>
      <w:r>
        <w:t xml:space="preserve"> tenéis o imagináis</w:t>
      </w:r>
      <w:r w:rsidRPr="009F3CA5">
        <w:t xml:space="preserve"> para impulsar procesos culturales</w:t>
      </w:r>
      <w:r>
        <w:t xml:space="preserve"> </w:t>
      </w:r>
      <w:r w:rsidR="00B56DEE">
        <w:t xml:space="preserve">participativos </w:t>
      </w:r>
      <w:r>
        <w:t>en vuestro territorio</w:t>
      </w:r>
      <w:r w:rsidRPr="009F3CA5">
        <w:t>, y con que entidades o personas aliadas podríais contar para ponerlos en marcha.</w:t>
      </w:r>
      <w:r>
        <w:t xml:space="preserve">  </w:t>
      </w:r>
    </w:p>
    <w:p w14:paraId="4DAF5A0E" w14:textId="0BBD267C" w:rsidR="0024546E" w:rsidRDefault="0024546E" w:rsidP="0024546E">
      <w:pPr>
        <w:pStyle w:val="Prrafodelista"/>
        <w:numPr>
          <w:ilvl w:val="0"/>
          <w:numId w:val="30"/>
        </w:numPr>
        <w:suppressAutoHyphens/>
        <w:autoSpaceDN w:val="0"/>
        <w:spacing w:line="240" w:lineRule="auto"/>
        <w:contextualSpacing w:val="0"/>
      </w:pPr>
      <w:r>
        <w:t>¿Cuál es la motivación o el interés del Grupo para participar en el programa? (objetivos, resultados esperados, líneas de acción a futuro, etc.)</w:t>
      </w:r>
    </w:p>
    <w:p w14:paraId="5B1EAAEB" w14:textId="77777777" w:rsidR="0024546E" w:rsidRPr="00BC5AB7" w:rsidRDefault="0024546E" w:rsidP="00924CD1">
      <w:pPr>
        <w:pStyle w:val="CItaconrecuadro"/>
        <w:shd w:val="clear" w:color="auto" w:fill="FDB035"/>
        <w:ind w:left="360"/>
        <w:rPr>
          <w:sz w:val="18"/>
          <w:szCs w:val="18"/>
        </w:rPr>
      </w:pPr>
      <w:r w:rsidRPr="00BC5AB7">
        <w:rPr>
          <w:sz w:val="18"/>
          <w:szCs w:val="18"/>
        </w:rPr>
        <w:t>200 palabras máximo</w:t>
      </w:r>
    </w:p>
    <w:p w14:paraId="428FDF6C" w14:textId="77777777" w:rsidR="0024546E" w:rsidRDefault="0024546E" w:rsidP="0024546E">
      <w:pPr>
        <w:pStyle w:val="Prrafodelista"/>
        <w:numPr>
          <w:ilvl w:val="0"/>
          <w:numId w:val="30"/>
        </w:numPr>
        <w:suppressAutoHyphens/>
        <w:autoSpaceDN w:val="0"/>
        <w:spacing w:line="240" w:lineRule="auto"/>
        <w:contextualSpacing w:val="0"/>
      </w:pPr>
      <w:r>
        <w:t>¿De qué modo consideras que puede ser interesante para el territorio la participación del Grupo en el programa?</w:t>
      </w:r>
    </w:p>
    <w:p w14:paraId="247B1B36" w14:textId="77777777" w:rsidR="0024546E" w:rsidRPr="00BC5AB7" w:rsidRDefault="0024546E" w:rsidP="00924CD1">
      <w:pPr>
        <w:pStyle w:val="CItaconrecuadro"/>
        <w:shd w:val="clear" w:color="auto" w:fill="FDB035"/>
        <w:ind w:left="360"/>
        <w:rPr>
          <w:sz w:val="18"/>
          <w:szCs w:val="18"/>
        </w:rPr>
      </w:pPr>
      <w:r w:rsidRPr="00BC5AB7">
        <w:rPr>
          <w:sz w:val="18"/>
          <w:szCs w:val="18"/>
        </w:rPr>
        <w:t>200 palabras máximo</w:t>
      </w:r>
    </w:p>
    <w:p w14:paraId="21CFAC74" w14:textId="4B9D4D59" w:rsidR="0024546E" w:rsidRDefault="0024546E" w:rsidP="0024546E">
      <w:pPr>
        <w:pStyle w:val="Prrafodelista"/>
        <w:numPr>
          <w:ilvl w:val="0"/>
          <w:numId w:val="30"/>
        </w:numPr>
        <w:suppressAutoHyphens/>
        <w:autoSpaceDN w:val="0"/>
        <w:spacing w:line="240" w:lineRule="auto"/>
        <w:contextualSpacing w:val="0"/>
      </w:pPr>
      <w:r>
        <w:t xml:space="preserve">¿Conocéis entidades o agentes del territorio que trabajan o que podrían implicarse activamente en la puesta en </w:t>
      </w:r>
      <w:r w:rsidRPr="00B56DEE">
        <w:t>marcha de</w:t>
      </w:r>
      <w:r w:rsidR="00B56DEE" w:rsidRPr="00B56DEE">
        <w:t xml:space="preserve"> procesos culturales participativos y/o iniciativas situadas en torno a la </w:t>
      </w:r>
      <w:r w:rsidRPr="00B56DEE">
        <w:t xml:space="preserve"> </w:t>
      </w:r>
      <w:r w:rsidR="00D434C4">
        <w:t xml:space="preserve">cultura participativa? </w:t>
      </w:r>
      <w:r>
        <w:t>Cuéntanos quienes son y qué vínculo o relación tenéis con ellas.</w:t>
      </w:r>
    </w:p>
    <w:p w14:paraId="37179CB5" w14:textId="77777777" w:rsidR="0024546E" w:rsidRPr="00BC5AB7" w:rsidRDefault="0024546E" w:rsidP="00924CD1">
      <w:pPr>
        <w:pStyle w:val="CItaconrecuadro"/>
        <w:shd w:val="clear" w:color="auto" w:fill="FDB035"/>
        <w:ind w:left="360"/>
        <w:rPr>
          <w:sz w:val="18"/>
          <w:szCs w:val="18"/>
        </w:rPr>
      </w:pPr>
      <w:r w:rsidRPr="00BC5AB7">
        <w:rPr>
          <w:sz w:val="18"/>
          <w:szCs w:val="18"/>
        </w:rPr>
        <w:t>300 palabras máximo</w:t>
      </w:r>
    </w:p>
    <w:p w14:paraId="1FE398EF" w14:textId="154A8DE0" w:rsidR="0024546E" w:rsidRDefault="0024546E" w:rsidP="0024546E">
      <w:pPr>
        <w:pStyle w:val="Prrafodelista"/>
        <w:numPr>
          <w:ilvl w:val="0"/>
          <w:numId w:val="30"/>
        </w:numPr>
        <w:suppressAutoHyphens/>
        <w:autoSpaceDN w:val="0"/>
        <w:spacing w:line="240" w:lineRule="auto"/>
        <w:contextualSpacing w:val="0"/>
      </w:pPr>
      <w:r>
        <w:t xml:space="preserve">¿Cómo Grupo, </w:t>
      </w:r>
      <w:r w:rsidR="00B56DEE">
        <w:t xml:space="preserve">qué esperáis obtener </w:t>
      </w:r>
      <w:r>
        <w:t>en el proceso de participación en Terracultura? Ámbitos concretos en los que os gustaría aprender o avanzar, resultados que os gustaría obtener.</w:t>
      </w:r>
    </w:p>
    <w:p w14:paraId="796EBFBE" w14:textId="77777777" w:rsidR="0024546E" w:rsidRPr="00BC5AB7" w:rsidRDefault="0024546E" w:rsidP="00924CD1">
      <w:pPr>
        <w:pStyle w:val="CItaconrecuadro"/>
        <w:shd w:val="clear" w:color="auto" w:fill="FDB035"/>
        <w:ind w:left="360"/>
        <w:rPr>
          <w:sz w:val="18"/>
          <w:szCs w:val="18"/>
        </w:rPr>
      </w:pPr>
      <w:r w:rsidRPr="00BC5AB7">
        <w:rPr>
          <w:sz w:val="18"/>
          <w:szCs w:val="18"/>
        </w:rPr>
        <w:t>100 palabras máximo</w:t>
      </w:r>
    </w:p>
    <w:p w14:paraId="28BEE1B2" w14:textId="7DBBFDD0" w:rsidR="0024546E" w:rsidRDefault="0024546E" w:rsidP="0024546E">
      <w:pPr>
        <w:pStyle w:val="Prrafodelista"/>
        <w:numPr>
          <w:ilvl w:val="0"/>
          <w:numId w:val="30"/>
        </w:numPr>
        <w:suppressAutoHyphens/>
        <w:autoSpaceDN w:val="0"/>
        <w:spacing w:line="240" w:lineRule="auto"/>
        <w:contextualSpacing w:val="0"/>
      </w:pPr>
      <w:r>
        <w:t xml:space="preserve">¿Qué </w:t>
      </w:r>
      <w:r w:rsidR="00B56DEE">
        <w:t>creéis</w:t>
      </w:r>
      <w:r>
        <w:t xml:space="preserve"> que el Grupo, en base a su experiencia, podría aportar al conjunto de participantes en el programa?</w:t>
      </w:r>
    </w:p>
    <w:p w14:paraId="3DE5454D" w14:textId="77777777" w:rsidR="0024546E" w:rsidRPr="00BC5AB7" w:rsidRDefault="0024546E" w:rsidP="00924CD1">
      <w:pPr>
        <w:pStyle w:val="CItaconrecuadro"/>
        <w:shd w:val="clear" w:color="auto" w:fill="FDB035"/>
        <w:ind w:left="360"/>
        <w:rPr>
          <w:sz w:val="18"/>
          <w:szCs w:val="18"/>
        </w:rPr>
      </w:pPr>
      <w:r w:rsidRPr="00BC5AB7">
        <w:rPr>
          <w:sz w:val="18"/>
          <w:szCs w:val="18"/>
        </w:rPr>
        <w:t>100 palabras máximo</w:t>
      </w:r>
    </w:p>
    <w:p w14:paraId="1FA07A6F" w14:textId="71505B47" w:rsidR="0024546E" w:rsidRDefault="0024546E" w:rsidP="0024546E">
      <w:pPr>
        <w:pStyle w:val="Prrafodelista"/>
        <w:numPr>
          <w:ilvl w:val="0"/>
          <w:numId w:val="30"/>
        </w:numPr>
        <w:suppressAutoHyphens/>
        <w:autoSpaceDN w:val="0"/>
        <w:spacing w:line="240" w:lineRule="auto"/>
        <w:contextualSpacing w:val="0"/>
      </w:pPr>
      <w:r>
        <w:t>¿</w:t>
      </w:r>
      <w:r w:rsidR="00B56DEE">
        <w:t>Consideráis</w:t>
      </w:r>
      <w:r>
        <w:t xml:space="preserve"> que el Grupo tendrá la disponibilidad suficiente para participar activamente en las actividades plantadas en el programa? ¿Qué posibles dificultades identificáis?</w:t>
      </w:r>
    </w:p>
    <w:p w14:paraId="26DED9FD" w14:textId="5CD9C38F" w:rsidR="0024546E" w:rsidRPr="00B56DEE" w:rsidRDefault="0024546E" w:rsidP="00924CD1">
      <w:pPr>
        <w:pStyle w:val="CItaconrecuadro"/>
        <w:shd w:val="clear" w:color="auto" w:fill="FDB035"/>
        <w:ind w:left="360"/>
        <w:rPr>
          <w:sz w:val="18"/>
          <w:szCs w:val="18"/>
        </w:rPr>
      </w:pPr>
      <w:r w:rsidRPr="00BC5AB7">
        <w:rPr>
          <w:sz w:val="18"/>
          <w:szCs w:val="18"/>
        </w:rPr>
        <w:lastRenderedPageBreak/>
        <w:t>100 palabras máximo</w:t>
      </w:r>
    </w:p>
    <w:p w14:paraId="4E5D82DF" w14:textId="77777777" w:rsidR="0024546E" w:rsidRDefault="0024546E" w:rsidP="0024546E"/>
    <w:p w14:paraId="230E4BBC" w14:textId="77777777" w:rsidR="00B56DEE" w:rsidRDefault="00B56DEE" w:rsidP="0024546E"/>
    <w:p w14:paraId="05599BB8" w14:textId="27D06B48" w:rsidR="0024546E" w:rsidRDefault="0024546E" w:rsidP="0024546E">
      <w:r>
        <w:br w:type="page"/>
      </w:r>
    </w:p>
    <w:p w14:paraId="3EB3CDB8" w14:textId="77777777" w:rsidR="0024546E" w:rsidRDefault="0024546E" w:rsidP="00D462F4">
      <w:pPr>
        <w:pStyle w:val="Ttulo2"/>
      </w:pPr>
      <w:bookmarkStart w:id="12" w:name="_Toc236393580"/>
      <w:bookmarkStart w:id="13" w:name="_Toc240371196"/>
      <w:bookmarkStart w:id="14" w:name="_Toc241504872"/>
      <w:r>
        <w:lastRenderedPageBreak/>
        <w:t>Trayectoria del Grupo LEADER</w:t>
      </w:r>
      <w:bookmarkEnd w:id="12"/>
      <w:bookmarkEnd w:id="13"/>
      <w:bookmarkEnd w:id="14"/>
      <w:r>
        <w:t xml:space="preserve"> </w:t>
      </w:r>
    </w:p>
    <w:p w14:paraId="64BC83BF" w14:textId="53E5E70D" w:rsidR="0024546E" w:rsidRDefault="0024546E" w:rsidP="0024546E">
      <w:r>
        <w:t xml:space="preserve">Buscamos </w:t>
      </w:r>
      <w:r w:rsidRPr="00924CD1">
        <w:rPr>
          <w:b/>
          <w:bCs/>
        </w:rPr>
        <w:t>grupos con distinto grado de avance</w:t>
      </w:r>
      <w:r>
        <w:t>, por lo que, tener experiencia previa en la puesta en marcha de acciones vinculadas con la cultura, el arte y la mediación cultural no es ningún requisito. Pero si habéis impulsado o participado en acciones de este tipo en vuestro territorio, nos gustaría conocer aquellas más significativas, los resultados e impactos que han tenido en el territorio, y entender con qué tipo de entidades habéis trabajado a la hora de ponerlas en marcha. Para ello, podéis completar los siguientes apartados:</w:t>
      </w:r>
    </w:p>
    <w:p w14:paraId="51FF702B" w14:textId="77777777" w:rsidR="0024546E" w:rsidRDefault="0024546E" w:rsidP="0024546E">
      <w:pPr>
        <w:pStyle w:val="Prrafodelista"/>
        <w:numPr>
          <w:ilvl w:val="0"/>
          <w:numId w:val="30"/>
        </w:numPr>
        <w:tabs>
          <w:tab w:val="left" w:pos="2306"/>
        </w:tabs>
        <w:suppressAutoHyphens/>
        <w:autoSpaceDN w:val="0"/>
        <w:spacing w:line="240" w:lineRule="auto"/>
        <w:contextualSpacing w:val="0"/>
      </w:pPr>
      <w:r>
        <w:t>¿Habéis podido impulsar desde el Grupo proyectos/actuaciones relacionadas con los apartados incluidos en la EDLP vinculados al arte y la cultura? En caso afirmativo, explicar vuestra experiencia:</w:t>
      </w:r>
    </w:p>
    <w:p w14:paraId="4F7EF371" w14:textId="77777777" w:rsidR="0024546E" w:rsidRPr="00924CD1" w:rsidRDefault="0024546E" w:rsidP="00924CD1">
      <w:pPr>
        <w:pStyle w:val="CItaconrecuadro"/>
        <w:shd w:val="clear" w:color="auto" w:fill="FDB035"/>
        <w:ind w:left="360"/>
        <w:rPr>
          <w:sz w:val="20"/>
        </w:rPr>
      </w:pPr>
      <w:r w:rsidRPr="00924CD1">
        <w:rPr>
          <w:sz w:val="20"/>
        </w:rPr>
        <w:t>100 palabras máximo</w:t>
      </w:r>
    </w:p>
    <w:p w14:paraId="544E1D60" w14:textId="02DECC38" w:rsidR="0024546E" w:rsidRDefault="0024546E" w:rsidP="0024546E">
      <w:pPr>
        <w:pStyle w:val="Prrafodelista"/>
        <w:numPr>
          <w:ilvl w:val="0"/>
          <w:numId w:val="30"/>
        </w:numPr>
        <w:tabs>
          <w:tab w:val="left" w:pos="2306"/>
        </w:tabs>
        <w:suppressAutoHyphens/>
        <w:autoSpaceDN w:val="0"/>
        <w:spacing w:line="240" w:lineRule="auto"/>
        <w:contextualSpacing w:val="0"/>
      </w:pPr>
      <w:r>
        <w:t>¿En qué grado se ha centrado el Grupo en avanzar en estos temas?</w:t>
      </w:r>
    </w:p>
    <w:p w14:paraId="52DB51E4" w14:textId="3F159886" w:rsidR="00101453"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1223790259"/>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101453" w:rsidRPr="00485F1F">
        <w:rPr>
          <w:rFonts w:eastAsia="Times New Roman" w:cs="Segoe UI"/>
          <w:sz w:val="18"/>
          <w:szCs w:val="18"/>
          <w:lang w:eastAsia="es-ES"/>
        </w:rPr>
        <w:t xml:space="preserve"> Nada </w:t>
      </w:r>
    </w:p>
    <w:p w14:paraId="3AEE5E79" w14:textId="632C45FC" w:rsid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1147285634"/>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101453" w:rsidRPr="00485F1F">
        <w:rPr>
          <w:rFonts w:eastAsia="Times New Roman" w:cs="Segoe UI"/>
          <w:sz w:val="18"/>
          <w:szCs w:val="18"/>
          <w:lang w:eastAsia="es-ES"/>
        </w:rPr>
        <w:t xml:space="preserve">Poco </w:t>
      </w:r>
    </w:p>
    <w:p w14:paraId="5EE67260" w14:textId="3485CBAF" w:rsidR="00101453"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1337653223"/>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101453" w:rsidRPr="00485F1F">
        <w:rPr>
          <w:rFonts w:eastAsia="Times New Roman" w:cs="Segoe UI"/>
          <w:sz w:val="18"/>
          <w:szCs w:val="18"/>
          <w:lang w:eastAsia="es-ES"/>
        </w:rPr>
        <w:t xml:space="preserve">Algo </w:t>
      </w:r>
    </w:p>
    <w:p w14:paraId="49BEC0A4" w14:textId="311723B6" w:rsidR="00101453"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689804874"/>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101453" w:rsidRPr="00485F1F">
        <w:rPr>
          <w:rFonts w:eastAsia="Times New Roman" w:cs="Segoe UI"/>
          <w:sz w:val="18"/>
          <w:szCs w:val="18"/>
          <w:lang w:eastAsia="es-ES"/>
        </w:rPr>
        <w:t xml:space="preserve">Bastante </w:t>
      </w:r>
    </w:p>
    <w:p w14:paraId="35F11F68" w14:textId="69DF888B" w:rsidR="00101453"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1749020899"/>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101453" w:rsidRPr="00485F1F">
        <w:rPr>
          <w:rFonts w:eastAsia="Times New Roman" w:cs="Segoe UI"/>
          <w:sz w:val="18"/>
          <w:szCs w:val="18"/>
          <w:lang w:eastAsia="es-ES"/>
        </w:rPr>
        <w:t xml:space="preserve">Mucho </w:t>
      </w:r>
    </w:p>
    <w:p w14:paraId="53C9D838" w14:textId="5C3DDEE8" w:rsidR="0024546E" w:rsidRPr="00485F1F" w:rsidRDefault="00000000" w:rsidP="00485F1F">
      <w:pPr>
        <w:spacing w:before="0" w:after="0" w:line="240" w:lineRule="auto"/>
        <w:ind w:left="360"/>
        <w:rPr>
          <w:rFonts w:eastAsia="Times New Roman" w:cs="Segoe UI"/>
          <w:sz w:val="21"/>
          <w:szCs w:val="21"/>
          <w:lang w:eastAsia="es-ES"/>
        </w:rPr>
      </w:pPr>
      <w:sdt>
        <w:sdtPr>
          <w:rPr>
            <w:rFonts w:eastAsia="Times New Roman" w:cs="Segoe UI"/>
            <w:sz w:val="18"/>
            <w:szCs w:val="18"/>
            <w:lang w:eastAsia="es-ES"/>
          </w:rPr>
          <w:id w:val="501778644"/>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101453" w:rsidRPr="00485F1F">
        <w:rPr>
          <w:rFonts w:eastAsia="Times New Roman" w:cs="Segoe UI"/>
          <w:sz w:val="18"/>
          <w:szCs w:val="18"/>
          <w:lang w:eastAsia="es-ES"/>
        </w:rPr>
        <w:t>Muchísimo</w:t>
      </w:r>
      <w:r w:rsidR="0024546E" w:rsidRPr="00101453">
        <w:tab/>
      </w:r>
    </w:p>
    <w:p w14:paraId="530048B7" w14:textId="77777777" w:rsidR="00485F1F" w:rsidRDefault="0024546E" w:rsidP="0024546E">
      <w:pPr>
        <w:pStyle w:val="Prrafodelista"/>
        <w:numPr>
          <w:ilvl w:val="0"/>
          <w:numId w:val="30"/>
        </w:numPr>
        <w:tabs>
          <w:tab w:val="left" w:pos="2306"/>
        </w:tabs>
        <w:suppressAutoHyphens/>
        <w:autoSpaceDN w:val="0"/>
        <w:spacing w:line="240" w:lineRule="auto"/>
        <w:contextualSpacing w:val="0"/>
      </w:pPr>
      <w:r>
        <w:t>¿En qué gra</w:t>
      </w:r>
      <w:r w:rsidR="00A73519">
        <w:t>d</w:t>
      </w:r>
      <w:r>
        <w:t>o os gustaría avanzar como Grupo en estos temas?</w:t>
      </w:r>
    </w:p>
    <w:p w14:paraId="2243292F" w14:textId="403D9681" w:rsidR="00485F1F"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134495999"/>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sidRPr="00485F1F">
        <w:rPr>
          <w:rFonts w:eastAsia="Times New Roman" w:cs="Segoe UI"/>
          <w:sz w:val="18"/>
          <w:szCs w:val="18"/>
          <w:lang w:eastAsia="es-ES"/>
        </w:rPr>
        <w:t xml:space="preserve"> Nada </w:t>
      </w:r>
    </w:p>
    <w:p w14:paraId="058FB1F1" w14:textId="77777777" w:rsid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1334441018"/>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485F1F" w:rsidRPr="00485F1F">
        <w:rPr>
          <w:rFonts w:eastAsia="Times New Roman" w:cs="Segoe UI"/>
          <w:sz w:val="18"/>
          <w:szCs w:val="18"/>
          <w:lang w:eastAsia="es-ES"/>
        </w:rPr>
        <w:t xml:space="preserve">Poco </w:t>
      </w:r>
    </w:p>
    <w:p w14:paraId="74AA1110" w14:textId="77777777" w:rsidR="00485F1F"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215893561"/>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485F1F" w:rsidRPr="00485F1F">
        <w:rPr>
          <w:rFonts w:eastAsia="Times New Roman" w:cs="Segoe UI"/>
          <w:sz w:val="18"/>
          <w:szCs w:val="18"/>
          <w:lang w:eastAsia="es-ES"/>
        </w:rPr>
        <w:t xml:space="preserve">Algo </w:t>
      </w:r>
    </w:p>
    <w:p w14:paraId="3B5D7A97" w14:textId="77777777" w:rsidR="00485F1F"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1563670363"/>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485F1F" w:rsidRPr="00485F1F">
        <w:rPr>
          <w:rFonts w:eastAsia="Times New Roman" w:cs="Segoe UI"/>
          <w:sz w:val="18"/>
          <w:szCs w:val="18"/>
          <w:lang w:eastAsia="es-ES"/>
        </w:rPr>
        <w:t xml:space="preserve">Bastante </w:t>
      </w:r>
    </w:p>
    <w:p w14:paraId="0C34BC5D" w14:textId="77777777" w:rsidR="00485F1F" w:rsidRPr="00485F1F" w:rsidRDefault="00000000" w:rsidP="00485F1F">
      <w:pPr>
        <w:spacing w:before="0" w:after="0" w:line="240" w:lineRule="auto"/>
        <w:ind w:left="360"/>
        <w:rPr>
          <w:rFonts w:eastAsia="Times New Roman" w:cs="Segoe UI"/>
          <w:sz w:val="18"/>
          <w:szCs w:val="18"/>
          <w:lang w:eastAsia="es-ES"/>
        </w:rPr>
      </w:pPr>
      <w:sdt>
        <w:sdtPr>
          <w:rPr>
            <w:rFonts w:eastAsia="Times New Roman" w:cs="Segoe UI"/>
            <w:sz w:val="18"/>
            <w:szCs w:val="18"/>
            <w:lang w:eastAsia="es-ES"/>
          </w:rPr>
          <w:id w:val="-2056463350"/>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485F1F" w:rsidRPr="00485F1F">
        <w:rPr>
          <w:rFonts w:eastAsia="Times New Roman" w:cs="Segoe UI"/>
          <w:sz w:val="18"/>
          <w:szCs w:val="18"/>
          <w:lang w:eastAsia="es-ES"/>
        </w:rPr>
        <w:t xml:space="preserve">Mucho </w:t>
      </w:r>
    </w:p>
    <w:p w14:paraId="0178CF37" w14:textId="15C3AE0E" w:rsidR="0024546E" w:rsidRPr="00485F1F" w:rsidRDefault="00000000" w:rsidP="00485F1F">
      <w:pPr>
        <w:spacing w:before="0" w:after="0" w:line="240" w:lineRule="auto"/>
        <w:ind w:left="360"/>
        <w:rPr>
          <w:rFonts w:eastAsia="Times New Roman" w:cs="Segoe UI"/>
          <w:sz w:val="21"/>
          <w:szCs w:val="21"/>
          <w:lang w:eastAsia="es-ES"/>
        </w:rPr>
      </w:pPr>
      <w:sdt>
        <w:sdtPr>
          <w:rPr>
            <w:rFonts w:eastAsia="Times New Roman" w:cs="Segoe UI"/>
            <w:sz w:val="18"/>
            <w:szCs w:val="18"/>
            <w:lang w:eastAsia="es-ES"/>
          </w:rPr>
          <w:id w:val="-614605271"/>
          <w14:checkbox>
            <w14:checked w14:val="0"/>
            <w14:checkedState w14:val="2612" w14:font="MS Gothic"/>
            <w14:uncheckedState w14:val="2610" w14:font="MS Gothic"/>
          </w14:checkbox>
        </w:sdtPr>
        <w:sdtContent>
          <w:r w:rsidR="00485F1F">
            <w:rPr>
              <w:rFonts w:ascii="MS Gothic" w:eastAsia="MS Gothic" w:hAnsi="MS Gothic" w:cs="Segoe UI" w:hint="eastAsia"/>
              <w:sz w:val="18"/>
              <w:szCs w:val="18"/>
              <w:lang w:eastAsia="es-ES"/>
            </w:rPr>
            <w:t>☐</w:t>
          </w:r>
        </w:sdtContent>
      </w:sdt>
      <w:r w:rsidR="00485F1F">
        <w:rPr>
          <w:rFonts w:eastAsia="Times New Roman" w:cs="Segoe UI"/>
          <w:sz w:val="18"/>
          <w:szCs w:val="18"/>
          <w:lang w:eastAsia="es-ES"/>
        </w:rPr>
        <w:t xml:space="preserve"> </w:t>
      </w:r>
      <w:r w:rsidR="00485F1F" w:rsidRPr="00485F1F">
        <w:rPr>
          <w:rFonts w:eastAsia="Times New Roman" w:cs="Segoe UI"/>
          <w:sz w:val="18"/>
          <w:szCs w:val="18"/>
          <w:lang w:eastAsia="es-ES"/>
        </w:rPr>
        <w:t>Muchísimo</w:t>
      </w:r>
      <w:r w:rsidR="00485F1F" w:rsidRPr="00101453">
        <w:tab/>
      </w:r>
    </w:p>
    <w:p w14:paraId="540B7242" w14:textId="77777777" w:rsidR="0024546E" w:rsidRDefault="0024546E" w:rsidP="0024546E">
      <w:pPr>
        <w:tabs>
          <w:tab w:val="left" w:pos="2306"/>
        </w:tabs>
      </w:pPr>
      <w:r>
        <w:t xml:space="preserve">Explica tus respuestas: </w:t>
      </w:r>
    </w:p>
    <w:p w14:paraId="562B31BE" w14:textId="77777777" w:rsidR="0024546E" w:rsidRPr="00BC5AB7" w:rsidRDefault="0024546E" w:rsidP="00924CD1">
      <w:pPr>
        <w:pStyle w:val="CItaconrecuadro"/>
        <w:shd w:val="clear" w:color="auto" w:fill="FDB035"/>
        <w:ind w:left="360"/>
        <w:rPr>
          <w:sz w:val="18"/>
          <w:szCs w:val="18"/>
        </w:rPr>
      </w:pPr>
      <w:r w:rsidRPr="00D43F7A">
        <w:rPr>
          <w:sz w:val="18"/>
          <w:szCs w:val="18"/>
        </w:rPr>
        <w:t>100 palabras máximo</w:t>
      </w:r>
    </w:p>
    <w:p w14:paraId="6967A1D6" w14:textId="2B69B24A" w:rsidR="00924CD1" w:rsidRPr="00924CD1" w:rsidRDefault="00924CD1" w:rsidP="00924CD1">
      <w:pPr>
        <w:numPr>
          <w:ilvl w:val="0"/>
          <w:numId w:val="30"/>
        </w:numPr>
        <w:suppressAutoHyphens/>
        <w:autoSpaceDN w:val="0"/>
        <w:spacing w:line="240" w:lineRule="auto"/>
      </w:pPr>
      <w:r w:rsidRPr="00924CD1">
        <w:t>Estrategia de Desarrollo Local Participativo: ¿se incluye algún apartado específico vinculado al arte y la cultura en la ELP del actual periodo 2023-2027?</w:t>
      </w:r>
      <w:r>
        <w:t xml:space="preserve"> ¿Desde el Grupo tenéis intención de incluir estos aspectos en vuestra estrategia?</w:t>
      </w:r>
      <w:r w:rsidRPr="00924CD1">
        <w:t xml:space="preserve"> En caso afirmativo explica de qué modo se ha incluido</w:t>
      </w:r>
      <w:r>
        <w:t>, o de qué modo os gustaría incluirlo</w:t>
      </w:r>
      <w:r w:rsidRPr="00924CD1">
        <w:t>:</w:t>
      </w:r>
    </w:p>
    <w:p w14:paraId="0DCC4EF2" w14:textId="52D60AEF" w:rsidR="002C2A2D" w:rsidRPr="002C2A2D" w:rsidRDefault="00924CD1" w:rsidP="002C2A2D">
      <w:pPr>
        <w:pBdr>
          <w:top w:val="single" w:sz="4" w:space="14" w:color="FE8675"/>
          <w:left w:val="single" w:sz="4" w:space="14" w:color="FE8675"/>
          <w:bottom w:val="single" w:sz="4" w:space="14" w:color="FE8675"/>
          <w:right w:val="single" w:sz="4" w:space="14" w:color="FE8675"/>
        </w:pBdr>
        <w:shd w:val="clear" w:color="auto" w:fill="FDB035"/>
        <w:spacing w:before="160"/>
        <w:ind w:left="360" w:right="720"/>
        <w:rPr>
          <w:i/>
          <w:iCs/>
          <w:color w:val="FFFFFF" w:themeColor="background1"/>
          <w:spacing w:val="10"/>
          <w:sz w:val="18"/>
          <w:szCs w:val="18"/>
        </w:rPr>
        <w:sectPr w:rsidR="002C2A2D" w:rsidRPr="002C2A2D" w:rsidSect="006B3362">
          <w:footerReference w:type="default" r:id="rId14"/>
          <w:pgSz w:w="11906" w:h="16838"/>
          <w:pgMar w:top="1418" w:right="1701" w:bottom="1673" w:left="1701" w:header="709" w:footer="0" w:gutter="0"/>
          <w:pgNumType w:start="0"/>
          <w:cols w:space="708"/>
          <w:docGrid w:linePitch="360"/>
        </w:sectPr>
      </w:pPr>
      <w:r w:rsidRPr="00924CD1">
        <w:rPr>
          <w:i/>
          <w:iCs/>
          <w:color w:val="FFFFFF" w:themeColor="background1"/>
          <w:spacing w:val="10"/>
          <w:sz w:val="18"/>
          <w:szCs w:val="18"/>
        </w:rPr>
        <w:t>200 palabras máxi</w:t>
      </w:r>
      <w:r w:rsidR="00D434C4">
        <w:rPr>
          <w:i/>
          <w:iCs/>
          <w:color w:val="FFFFFF" w:themeColor="background1"/>
          <w:spacing w:val="10"/>
          <w:sz w:val="18"/>
          <w:szCs w:val="18"/>
        </w:rPr>
        <w:t>mo</w:t>
      </w:r>
    </w:p>
    <w:p w14:paraId="09F2CD8B" w14:textId="77777777" w:rsidR="00924CD1" w:rsidRDefault="00924CD1" w:rsidP="0024546E">
      <w:pPr>
        <w:tabs>
          <w:tab w:val="left" w:pos="2306"/>
        </w:tabs>
      </w:pPr>
    </w:p>
    <w:p w14:paraId="769C68A6" w14:textId="39DFE01A" w:rsidR="00924CD1" w:rsidRDefault="00A73519" w:rsidP="00A73519">
      <w:pPr>
        <w:pStyle w:val="Ttulo2"/>
      </w:pPr>
      <w:bookmarkStart w:id="15" w:name="_Toc241504873"/>
      <w:r>
        <w:t>Iniciativas y proyectos</w:t>
      </w:r>
      <w:bookmarkEnd w:id="15"/>
      <w:r>
        <w:t xml:space="preserve"> </w:t>
      </w:r>
    </w:p>
    <w:p w14:paraId="52202D6C" w14:textId="1A306FF8" w:rsidR="0024546E" w:rsidRDefault="0024546E" w:rsidP="0024546E">
      <w:pPr>
        <w:tabs>
          <w:tab w:val="left" w:pos="2306"/>
        </w:tabs>
      </w:pPr>
      <w:r>
        <w:t xml:space="preserve">Completa las siguientes tablas con un máximo de tres iniciativas </w:t>
      </w:r>
      <w:r w:rsidRPr="000D2839">
        <w:t xml:space="preserve">vinculadas con la cultura, el arte y la </w:t>
      </w:r>
      <w:r w:rsidR="00A73519">
        <w:t xml:space="preserve">participación </w:t>
      </w:r>
      <w:r w:rsidRPr="000D2839">
        <w:t>cultural</w:t>
      </w:r>
      <w:r>
        <w:t xml:space="preserve"> que hayáis impulsado o en las que hayáis participado desde el Grupo:</w:t>
      </w:r>
    </w:p>
    <w:p w14:paraId="377B7B8D" w14:textId="77777777" w:rsidR="0024546E" w:rsidRPr="00D462F4" w:rsidRDefault="0024546E" w:rsidP="00D462F4">
      <w:pPr>
        <w:pStyle w:val="Ttulo4"/>
      </w:pPr>
      <w:bookmarkStart w:id="16" w:name="_Toc236393581"/>
      <w:bookmarkStart w:id="17" w:name="_Toc240371197"/>
      <w:r w:rsidRPr="00D462F4">
        <w:t>Proyecto 1</w:t>
      </w:r>
      <w:bookmarkEnd w:id="16"/>
      <w:bookmarkEnd w:id="17"/>
    </w:p>
    <w:tbl>
      <w:tblPr>
        <w:tblStyle w:val="Tablaconcuadrcula2"/>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520"/>
      </w:tblGrid>
      <w:tr w:rsidR="0024546E" w:rsidRPr="00BB6343" w14:paraId="7DCE379D" w14:textId="77777777" w:rsidTr="00A73519">
        <w:trPr>
          <w:tblHeader/>
        </w:trPr>
        <w:tc>
          <w:tcPr>
            <w:tcW w:w="9498" w:type="dxa"/>
            <w:gridSpan w:val="2"/>
            <w:shd w:val="clear" w:color="auto" w:fill="FDB035"/>
          </w:tcPr>
          <w:p w14:paraId="173F989B" w14:textId="77777777" w:rsidR="0024546E" w:rsidRPr="00D462F4" w:rsidRDefault="0024546E" w:rsidP="00BC5AB7">
            <w:pPr>
              <w:spacing w:before="40" w:after="40" w:line="288" w:lineRule="auto"/>
              <w:rPr>
                <w:rFonts w:ascii="DM Sans" w:hAnsi="DM Sans"/>
                <w:sz w:val="24"/>
                <w:szCs w:val="24"/>
              </w:rPr>
            </w:pPr>
            <w:r w:rsidRPr="00D462F4">
              <w:rPr>
                <w:rFonts w:ascii="DM Sans" w:hAnsi="DM Sans"/>
                <w:b/>
                <w:sz w:val="24"/>
                <w:szCs w:val="24"/>
              </w:rPr>
              <w:t>(Nombre del proyecto)</w:t>
            </w:r>
          </w:p>
        </w:tc>
      </w:tr>
      <w:tr w:rsidR="0024546E" w:rsidRPr="00BB6343" w14:paraId="6F242E31" w14:textId="77777777" w:rsidTr="00A73519">
        <w:tc>
          <w:tcPr>
            <w:tcW w:w="2978" w:type="dxa"/>
            <w:shd w:val="clear" w:color="auto" w:fill="FDB035"/>
            <w:vAlign w:val="center"/>
          </w:tcPr>
          <w:p w14:paraId="6B3882E9" w14:textId="77777777" w:rsidR="0024546E" w:rsidRPr="00361A32" w:rsidRDefault="0024546E" w:rsidP="00696579">
            <w:pPr>
              <w:spacing w:before="40" w:after="40" w:line="288" w:lineRule="auto"/>
              <w:rPr>
                <w:rFonts w:ascii="DM Sans" w:hAnsi="DM Sans"/>
                <w:b/>
              </w:rPr>
            </w:pPr>
            <w:r>
              <w:rPr>
                <w:rFonts w:ascii="DM Sans" w:hAnsi="DM Sans"/>
                <w:b/>
              </w:rPr>
              <w:t>Entidad p</w:t>
            </w:r>
            <w:r w:rsidRPr="00361A32">
              <w:rPr>
                <w:rFonts w:ascii="DM Sans" w:hAnsi="DM Sans"/>
                <w:b/>
              </w:rPr>
              <w:t>romotor</w:t>
            </w:r>
            <w:r>
              <w:rPr>
                <w:rFonts w:ascii="DM Sans" w:hAnsi="DM Sans"/>
                <w:b/>
              </w:rPr>
              <w:t>a</w:t>
            </w:r>
          </w:p>
        </w:tc>
        <w:tc>
          <w:tcPr>
            <w:tcW w:w="6520" w:type="dxa"/>
          </w:tcPr>
          <w:p w14:paraId="72030EAA" w14:textId="520C8542" w:rsidR="0024546E" w:rsidRPr="00485F1F" w:rsidRDefault="00000000" w:rsidP="00485F1F">
            <w:pPr>
              <w:spacing w:before="40" w:after="40" w:line="288" w:lineRule="auto"/>
              <w:jc w:val="both"/>
              <w:rPr>
                <w:rFonts w:asciiTheme="minorHAnsi" w:hAnsiTheme="minorHAnsi"/>
              </w:rPr>
            </w:pPr>
            <w:sdt>
              <w:sdtPr>
                <w:id w:val="146950038"/>
                <w14:checkbox>
                  <w14:checked w14:val="0"/>
                  <w14:checkedState w14:val="2612" w14:font="MS Gothic"/>
                  <w14:uncheckedState w14:val="2610" w14:font="MS Gothic"/>
                </w14:checkbox>
              </w:sdtPr>
              <w:sdtContent>
                <w:r w:rsidR="00485F1F">
                  <w:rPr>
                    <w:rFonts w:ascii="MS Gothic" w:eastAsia="MS Gothic" w:hAnsi="MS Gothic" w:hint="eastAsia"/>
                  </w:rPr>
                  <w:t>☐</w:t>
                </w:r>
              </w:sdtContent>
            </w:sdt>
            <w:r w:rsidR="0024546E" w:rsidRPr="00485F1F">
              <w:rPr>
                <w:rFonts w:asciiTheme="minorHAnsi" w:hAnsiTheme="minorHAnsi"/>
              </w:rPr>
              <w:t>Proyecto propio del Grupo</w:t>
            </w:r>
          </w:p>
          <w:p w14:paraId="7A5690DB" w14:textId="6DCB2A53" w:rsidR="0024546E" w:rsidRPr="00BC5AB7" w:rsidRDefault="00000000" w:rsidP="00696579">
            <w:pPr>
              <w:spacing w:before="40" w:after="40" w:line="288" w:lineRule="auto"/>
              <w:jc w:val="both"/>
              <w:rPr>
                <w:rFonts w:asciiTheme="minorHAnsi" w:hAnsiTheme="minorHAnsi"/>
              </w:rPr>
            </w:pPr>
            <w:sdt>
              <w:sdtPr>
                <w:id w:val="2033757090"/>
                <w14:checkbox>
                  <w14:checked w14:val="0"/>
                  <w14:checkedState w14:val="2612" w14:font="MS Gothic"/>
                  <w14:uncheckedState w14:val="2610" w14:font="MS Gothic"/>
                </w14:checkbox>
              </w:sdtPr>
              <w:sdtContent>
                <w:r w:rsidR="00485F1F">
                  <w:rPr>
                    <w:rFonts w:ascii="MS Gothic" w:eastAsia="MS Gothic" w:hAnsi="MS Gothic" w:hint="eastAsia"/>
                  </w:rPr>
                  <w:t>☐</w:t>
                </w:r>
              </w:sdtContent>
            </w:sdt>
            <w:r w:rsidR="0024546E" w:rsidRPr="00BC5AB7">
              <w:rPr>
                <w:rFonts w:asciiTheme="minorHAnsi" w:hAnsiTheme="minorHAnsi"/>
              </w:rPr>
              <w:t xml:space="preserve">Proyecto de cooperación </w:t>
            </w:r>
          </w:p>
          <w:p w14:paraId="6600208F" w14:textId="38F1EA18" w:rsidR="0024546E" w:rsidRPr="00BC5AB7" w:rsidRDefault="00000000" w:rsidP="00696579">
            <w:pPr>
              <w:spacing w:before="40" w:after="40" w:line="288" w:lineRule="auto"/>
              <w:jc w:val="both"/>
              <w:rPr>
                <w:rFonts w:asciiTheme="minorHAnsi" w:hAnsiTheme="minorHAnsi"/>
              </w:rPr>
            </w:pPr>
            <w:sdt>
              <w:sdtPr>
                <w:id w:val="-1122218024"/>
                <w14:checkbox>
                  <w14:checked w14:val="0"/>
                  <w14:checkedState w14:val="2612" w14:font="MS Gothic"/>
                  <w14:uncheckedState w14:val="2610" w14:font="MS Gothic"/>
                </w14:checkbox>
              </w:sdtPr>
              <w:sdtContent>
                <w:r w:rsidR="00485F1F">
                  <w:rPr>
                    <w:rFonts w:ascii="MS Gothic" w:eastAsia="MS Gothic" w:hAnsi="MS Gothic" w:hint="eastAsia"/>
                  </w:rPr>
                  <w:t>☐</w:t>
                </w:r>
              </w:sdtContent>
            </w:sdt>
            <w:r w:rsidR="0024546E" w:rsidRPr="00BC5AB7">
              <w:rPr>
                <w:rFonts w:asciiTheme="minorHAnsi" w:hAnsiTheme="minorHAnsi"/>
              </w:rPr>
              <w:t>Promotor privado</w:t>
            </w:r>
          </w:p>
          <w:p w14:paraId="2DEE09A8" w14:textId="0E1EAEB1" w:rsidR="0024546E" w:rsidRPr="00BC5AB7" w:rsidRDefault="00000000" w:rsidP="00696579">
            <w:pPr>
              <w:spacing w:before="40" w:after="40" w:line="288" w:lineRule="auto"/>
              <w:jc w:val="both"/>
              <w:rPr>
                <w:rFonts w:asciiTheme="minorHAnsi" w:hAnsiTheme="minorHAnsi"/>
              </w:rPr>
            </w:pPr>
            <w:sdt>
              <w:sdtPr>
                <w:id w:val="451059990"/>
                <w14:checkbox>
                  <w14:checked w14:val="0"/>
                  <w14:checkedState w14:val="2612" w14:font="MS Gothic"/>
                  <w14:uncheckedState w14:val="2610" w14:font="MS Gothic"/>
                </w14:checkbox>
              </w:sdtPr>
              <w:sdtContent>
                <w:r w:rsidR="00485F1F">
                  <w:rPr>
                    <w:rFonts w:ascii="MS Gothic" w:eastAsia="MS Gothic" w:hAnsi="MS Gothic" w:hint="eastAsia"/>
                  </w:rPr>
                  <w:t>☐</w:t>
                </w:r>
              </w:sdtContent>
            </w:sdt>
            <w:r w:rsidR="0024546E" w:rsidRPr="00BC5AB7">
              <w:rPr>
                <w:rFonts w:asciiTheme="minorHAnsi" w:hAnsiTheme="minorHAnsi"/>
              </w:rPr>
              <w:t xml:space="preserve">Promotor entidad local </w:t>
            </w:r>
          </w:p>
          <w:p w14:paraId="1FF5479A" w14:textId="4A17D75F" w:rsidR="0024546E" w:rsidRPr="00BC5AB7" w:rsidRDefault="00000000" w:rsidP="00696579">
            <w:pPr>
              <w:spacing w:before="40" w:after="40" w:line="288" w:lineRule="auto"/>
              <w:jc w:val="both"/>
              <w:rPr>
                <w:rFonts w:asciiTheme="minorHAnsi" w:hAnsiTheme="minorHAnsi"/>
              </w:rPr>
            </w:pPr>
            <w:sdt>
              <w:sdtPr>
                <w:id w:val="-2143332956"/>
                <w14:checkbox>
                  <w14:checked w14:val="0"/>
                  <w14:checkedState w14:val="2612" w14:font="MS Gothic"/>
                  <w14:uncheckedState w14:val="2610" w14:font="MS Gothic"/>
                </w14:checkbox>
              </w:sdtPr>
              <w:sdtContent>
                <w:r w:rsidR="00485F1F">
                  <w:rPr>
                    <w:rFonts w:ascii="MS Gothic" w:eastAsia="MS Gothic" w:hAnsi="MS Gothic" w:hint="eastAsia"/>
                  </w:rPr>
                  <w:t>☐</w:t>
                </w:r>
              </w:sdtContent>
            </w:sdt>
            <w:r w:rsidR="0024546E" w:rsidRPr="00BC5AB7">
              <w:rPr>
                <w:rFonts w:asciiTheme="minorHAnsi" w:hAnsiTheme="minorHAnsi"/>
              </w:rPr>
              <w:t>Promotor asociación</w:t>
            </w:r>
            <w:sdt>
              <w:sdtPr>
                <w:id w:val="1966310348"/>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p>
          <w:p w14:paraId="5A1B8292" w14:textId="4EBB4F52" w:rsidR="0024546E" w:rsidRDefault="00000000" w:rsidP="00696579">
            <w:pPr>
              <w:spacing w:before="40" w:after="40" w:line="288" w:lineRule="auto"/>
              <w:jc w:val="both"/>
              <w:rPr>
                <w:rFonts w:asciiTheme="minorHAnsi" w:hAnsiTheme="minorHAnsi"/>
                <w:color w:val="90A953"/>
              </w:rPr>
            </w:pPr>
            <w:sdt>
              <w:sdtPr>
                <w:id w:val="-2009126620"/>
                <w14:checkbox>
                  <w14:checked w14:val="0"/>
                  <w14:checkedState w14:val="2612" w14:font="MS Gothic"/>
                  <w14:uncheckedState w14:val="2610" w14:font="MS Gothic"/>
                </w14:checkbox>
              </w:sdtPr>
              <w:sdtContent>
                <w:r w:rsidR="00485F1F">
                  <w:rPr>
                    <w:rFonts w:ascii="MS Gothic" w:eastAsia="MS Gothic" w:hAnsi="MS Gothic" w:hint="eastAsia"/>
                  </w:rPr>
                  <w:t>☐</w:t>
                </w:r>
              </w:sdtContent>
            </w:sdt>
            <w:r w:rsidR="0024546E" w:rsidRPr="00BC5AB7">
              <w:rPr>
                <w:rFonts w:asciiTheme="minorHAnsi" w:hAnsiTheme="minorHAnsi"/>
              </w:rPr>
              <w:t xml:space="preserve">Otro </w:t>
            </w:r>
            <w:r w:rsidR="0024546E" w:rsidRPr="00A73519">
              <w:rPr>
                <w:rFonts w:asciiTheme="minorHAnsi" w:hAnsiTheme="minorHAnsi"/>
                <w:color w:val="0052F5"/>
              </w:rPr>
              <w:t xml:space="preserve">(comenta la respuesta): </w:t>
            </w:r>
          </w:p>
          <w:p w14:paraId="1FC8A30F" w14:textId="77777777" w:rsidR="00BC5AB7" w:rsidRPr="00BC5AB7" w:rsidRDefault="00BC5AB7" w:rsidP="00696579">
            <w:pPr>
              <w:spacing w:before="40" w:after="40" w:line="288" w:lineRule="auto"/>
              <w:jc w:val="both"/>
              <w:rPr>
                <w:rFonts w:asciiTheme="minorHAnsi" w:hAnsiTheme="minorHAnsi"/>
              </w:rPr>
            </w:pPr>
          </w:p>
        </w:tc>
      </w:tr>
      <w:tr w:rsidR="0024546E" w:rsidRPr="00BB6343" w14:paraId="3DEF421C" w14:textId="77777777" w:rsidTr="00A73519">
        <w:tc>
          <w:tcPr>
            <w:tcW w:w="2978" w:type="dxa"/>
            <w:shd w:val="clear" w:color="auto" w:fill="FDB035"/>
            <w:vAlign w:val="center"/>
          </w:tcPr>
          <w:p w14:paraId="5A0D1366" w14:textId="77777777" w:rsidR="0024546E" w:rsidRPr="00361A32" w:rsidRDefault="0024546E" w:rsidP="00696579">
            <w:pPr>
              <w:spacing w:before="40" w:after="40" w:line="288" w:lineRule="auto"/>
              <w:rPr>
                <w:rFonts w:ascii="DM Sans" w:hAnsi="DM Sans"/>
                <w:b/>
              </w:rPr>
            </w:pPr>
            <w:r w:rsidRPr="00361A32">
              <w:rPr>
                <w:rFonts w:ascii="DM Sans" w:hAnsi="DM Sans"/>
                <w:b/>
              </w:rPr>
              <w:t xml:space="preserve">Fecha de inicio </w:t>
            </w:r>
          </w:p>
        </w:tc>
        <w:tc>
          <w:tcPr>
            <w:tcW w:w="6520" w:type="dxa"/>
          </w:tcPr>
          <w:p w14:paraId="3F626551" w14:textId="77777777" w:rsidR="00D462F4" w:rsidRDefault="00000000" w:rsidP="00696579">
            <w:pPr>
              <w:spacing w:before="40" w:after="40" w:line="288" w:lineRule="auto"/>
              <w:jc w:val="both"/>
              <w:rPr>
                <w:rFonts w:asciiTheme="minorHAnsi" w:hAnsiTheme="minorHAnsi"/>
              </w:rPr>
            </w:pPr>
            <w:sdt>
              <w:sdtPr>
                <w:id w:val="-899445018"/>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 xml:space="preserve">Iniciado </w:t>
            </w:r>
          </w:p>
          <w:p w14:paraId="42AE04CC" w14:textId="4BF74A74" w:rsidR="0024546E" w:rsidRDefault="00D462F4" w:rsidP="00696579">
            <w:pPr>
              <w:spacing w:before="40" w:after="40" w:line="288" w:lineRule="auto"/>
              <w:jc w:val="both"/>
              <w:rPr>
                <w:rFonts w:asciiTheme="minorHAnsi" w:hAnsiTheme="minorHAnsi"/>
              </w:rPr>
            </w:pPr>
            <w:r>
              <w:rPr>
                <w:rFonts w:asciiTheme="minorHAnsi" w:hAnsiTheme="minorHAnsi"/>
              </w:rPr>
              <w:t>Indica f</w:t>
            </w:r>
            <w:r w:rsidR="0024546E" w:rsidRPr="00BC5AB7">
              <w:rPr>
                <w:rFonts w:asciiTheme="minorHAnsi" w:hAnsiTheme="minorHAnsi"/>
              </w:rPr>
              <w:t xml:space="preserve">echa de inicio: </w:t>
            </w:r>
          </w:p>
          <w:p w14:paraId="178A280B" w14:textId="0C891552" w:rsidR="00D462F4" w:rsidRDefault="00000000" w:rsidP="00696579">
            <w:pPr>
              <w:spacing w:before="40" w:after="40" w:line="288" w:lineRule="auto"/>
              <w:jc w:val="both"/>
              <w:rPr>
                <w:rFonts w:asciiTheme="minorHAnsi" w:hAnsiTheme="minorHAnsi"/>
              </w:rPr>
            </w:pPr>
            <w:sdt>
              <w:sdtPr>
                <w:id w:val="-752050265"/>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Iniciado y terminado</w:t>
            </w:r>
          </w:p>
          <w:p w14:paraId="5E8557C3" w14:textId="3D5497A4" w:rsidR="00D462F4" w:rsidRPr="00BC5AB7" w:rsidRDefault="00D462F4" w:rsidP="00696579">
            <w:pPr>
              <w:spacing w:before="40" w:after="40" w:line="288" w:lineRule="auto"/>
              <w:jc w:val="both"/>
              <w:rPr>
                <w:rFonts w:asciiTheme="minorHAnsi" w:hAnsiTheme="minorHAnsi"/>
              </w:rPr>
            </w:pPr>
            <w:r>
              <w:rPr>
                <w:rFonts w:asciiTheme="minorHAnsi" w:hAnsiTheme="minorHAnsi"/>
              </w:rPr>
              <w:t>Indica fecha de inicio y de finalización:</w:t>
            </w:r>
          </w:p>
          <w:p w14:paraId="28FAF0A9" w14:textId="647984A3" w:rsidR="0024546E" w:rsidRPr="00BC5AB7" w:rsidRDefault="00000000" w:rsidP="00696579">
            <w:pPr>
              <w:spacing w:before="40" w:after="40" w:line="288" w:lineRule="auto"/>
              <w:jc w:val="both"/>
              <w:rPr>
                <w:rFonts w:asciiTheme="minorHAnsi" w:hAnsiTheme="minorHAnsi"/>
              </w:rPr>
            </w:pPr>
            <w:sdt>
              <w:sdtPr>
                <w:id w:val="-764617949"/>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24546E" w:rsidRPr="00BC5AB7">
              <w:rPr>
                <w:rFonts w:asciiTheme="minorHAnsi" w:hAnsiTheme="minorHAnsi"/>
              </w:rPr>
              <w:t>Aprobado pero no iniciado</w:t>
            </w:r>
          </w:p>
        </w:tc>
      </w:tr>
      <w:tr w:rsidR="0024546E" w:rsidRPr="00BB6343" w14:paraId="05520542" w14:textId="77777777" w:rsidTr="00A73519">
        <w:tc>
          <w:tcPr>
            <w:tcW w:w="2978" w:type="dxa"/>
            <w:shd w:val="clear" w:color="auto" w:fill="FDB035"/>
            <w:vAlign w:val="center"/>
          </w:tcPr>
          <w:p w14:paraId="1EC80749" w14:textId="77777777" w:rsidR="0024546E" w:rsidRPr="00361A32" w:rsidRDefault="0024546E" w:rsidP="00696579">
            <w:pPr>
              <w:spacing w:before="40" w:after="40" w:line="288" w:lineRule="auto"/>
              <w:rPr>
                <w:rFonts w:ascii="DM Sans" w:hAnsi="DM Sans"/>
                <w:b/>
              </w:rPr>
            </w:pPr>
            <w:r w:rsidRPr="00361A32">
              <w:rPr>
                <w:rFonts w:ascii="DM Sans" w:hAnsi="DM Sans"/>
                <w:b/>
              </w:rPr>
              <w:t>Fecha de fin</w:t>
            </w:r>
          </w:p>
        </w:tc>
        <w:tc>
          <w:tcPr>
            <w:tcW w:w="6520" w:type="dxa"/>
          </w:tcPr>
          <w:p w14:paraId="7ACC508F" w14:textId="77777777" w:rsidR="0024546E" w:rsidRPr="00BC5AB7" w:rsidRDefault="0024546E" w:rsidP="00696579">
            <w:pPr>
              <w:spacing w:before="40" w:after="40" w:line="288" w:lineRule="auto"/>
              <w:jc w:val="both"/>
              <w:rPr>
                <w:rFonts w:asciiTheme="minorHAnsi" w:hAnsiTheme="minorHAnsi"/>
              </w:rPr>
            </w:pPr>
            <w:r w:rsidRPr="00BC5AB7">
              <w:rPr>
                <w:rFonts w:asciiTheme="minorHAnsi" w:hAnsiTheme="minorHAnsi"/>
              </w:rPr>
              <w:t xml:space="preserve">Fecha de finalización: </w:t>
            </w:r>
          </w:p>
          <w:p w14:paraId="0B3B8460" w14:textId="3DC041DA" w:rsidR="0024546E" w:rsidRPr="00BC5AB7" w:rsidRDefault="0024546E" w:rsidP="00696579">
            <w:pPr>
              <w:spacing w:before="40" w:after="40" w:line="288" w:lineRule="auto"/>
              <w:jc w:val="both"/>
              <w:rPr>
                <w:rFonts w:asciiTheme="minorHAnsi" w:hAnsiTheme="minorHAnsi"/>
              </w:rPr>
            </w:pPr>
            <w:r w:rsidRPr="00BC5AB7">
              <w:rPr>
                <w:rFonts w:asciiTheme="minorHAnsi" w:hAnsiTheme="minorHAnsi"/>
              </w:rPr>
              <w:t>En curso</w:t>
            </w:r>
          </w:p>
        </w:tc>
      </w:tr>
      <w:tr w:rsidR="0024546E" w:rsidRPr="00BB6343" w14:paraId="68C67191" w14:textId="77777777" w:rsidTr="00A73519">
        <w:tc>
          <w:tcPr>
            <w:tcW w:w="2978" w:type="dxa"/>
            <w:shd w:val="clear" w:color="auto" w:fill="FDB035"/>
            <w:vAlign w:val="center"/>
          </w:tcPr>
          <w:p w14:paraId="36A0792A" w14:textId="77777777" w:rsidR="0024546E" w:rsidRPr="00361A32" w:rsidRDefault="0024546E" w:rsidP="00696579">
            <w:pPr>
              <w:spacing w:before="40" w:after="40" w:line="288" w:lineRule="auto"/>
              <w:rPr>
                <w:rFonts w:ascii="DM Sans" w:hAnsi="DM Sans"/>
                <w:b/>
              </w:rPr>
            </w:pPr>
            <w:r w:rsidRPr="00361A32">
              <w:rPr>
                <w:rFonts w:ascii="DM Sans" w:hAnsi="DM Sans"/>
                <w:b/>
              </w:rPr>
              <w:t>Presupuesto previsto</w:t>
            </w:r>
          </w:p>
        </w:tc>
        <w:tc>
          <w:tcPr>
            <w:tcW w:w="6520" w:type="dxa"/>
          </w:tcPr>
          <w:p w14:paraId="4554FEF9" w14:textId="77777777" w:rsidR="0024546E" w:rsidRPr="00BC5AB7" w:rsidRDefault="0024546E" w:rsidP="00696579">
            <w:pPr>
              <w:spacing w:before="40" w:after="40" w:line="288" w:lineRule="auto"/>
              <w:jc w:val="both"/>
              <w:rPr>
                <w:rFonts w:asciiTheme="minorHAnsi" w:hAnsiTheme="minorHAnsi"/>
              </w:rPr>
            </w:pPr>
            <w:r w:rsidRPr="00BC5AB7">
              <w:rPr>
                <w:rFonts w:asciiTheme="minorHAnsi" w:hAnsiTheme="minorHAnsi"/>
              </w:rPr>
              <w:t xml:space="preserve">Total en €: </w:t>
            </w:r>
          </w:p>
        </w:tc>
      </w:tr>
      <w:tr w:rsidR="0024546E" w:rsidRPr="00BB6343" w14:paraId="7CE95354" w14:textId="77777777" w:rsidTr="00A73519">
        <w:tc>
          <w:tcPr>
            <w:tcW w:w="2978" w:type="dxa"/>
            <w:shd w:val="clear" w:color="auto" w:fill="FDB035"/>
            <w:vAlign w:val="center"/>
          </w:tcPr>
          <w:p w14:paraId="1FFFC316" w14:textId="77777777" w:rsidR="0024546E" w:rsidRPr="00361A32" w:rsidRDefault="0024546E" w:rsidP="00696579">
            <w:pPr>
              <w:spacing w:before="40" w:after="40" w:line="288" w:lineRule="auto"/>
              <w:rPr>
                <w:rFonts w:ascii="DM Sans" w:hAnsi="DM Sans"/>
                <w:b/>
              </w:rPr>
            </w:pPr>
            <w:r w:rsidRPr="00361A32">
              <w:rPr>
                <w:rFonts w:ascii="DM Sans" w:hAnsi="DM Sans"/>
                <w:b/>
              </w:rPr>
              <w:t>Ámbito territorial que abarca el proyecto</w:t>
            </w:r>
          </w:p>
        </w:tc>
        <w:tc>
          <w:tcPr>
            <w:tcW w:w="6520" w:type="dxa"/>
          </w:tcPr>
          <w:p w14:paraId="31EBDCB0" w14:textId="11E7B1D6" w:rsidR="0024546E" w:rsidRPr="00BC5AB7" w:rsidRDefault="00000000" w:rsidP="00696579">
            <w:pPr>
              <w:spacing w:before="40" w:after="40" w:line="288" w:lineRule="auto"/>
              <w:jc w:val="both"/>
              <w:rPr>
                <w:rFonts w:asciiTheme="minorHAnsi" w:hAnsiTheme="minorHAnsi"/>
                <w:bCs/>
              </w:rPr>
            </w:pPr>
            <w:sdt>
              <w:sdtPr>
                <w:rPr>
                  <w:bCs/>
                </w:rPr>
                <w:id w:val="-340551369"/>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24546E" w:rsidRPr="00BC5AB7">
              <w:rPr>
                <w:rFonts w:asciiTheme="minorHAnsi" w:hAnsiTheme="minorHAnsi"/>
                <w:bCs/>
              </w:rPr>
              <w:t xml:space="preserve">Municipal </w:t>
            </w:r>
          </w:p>
          <w:p w14:paraId="407E2088" w14:textId="50CF81E0" w:rsidR="0024546E" w:rsidRPr="00A73519" w:rsidRDefault="00000000" w:rsidP="00696579">
            <w:pPr>
              <w:spacing w:before="40" w:after="40" w:line="288" w:lineRule="auto"/>
              <w:jc w:val="both"/>
              <w:rPr>
                <w:rFonts w:asciiTheme="minorHAnsi" w:hAnsiTheme="minorHAnsi"/>
                <w:bCs/>
                <w:color w:val="0052F5"/>
              </w:rPr>
            </w:pPr>
            <w:sdt>
              <w:sdtPr>
                <w:rPr>
                  <w:bCs/>
                </w:rPr>
                <w:id w:val="395089309"/>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24546E" w:rsidRPr="00BC5AB7">
              <w:rPr>
                <w:rFonts w:asciiTheme="minorHAnsi" w:hAnsiTheme="minorHAnsi"/>
                <w:bCs/>
              </w:rPr>
              <w:t xml:space="preserve">Supramunicipal </w:t>
            </w:r>
            <w:r w:rsidR="0024546E" w:rsidRPr="00A73519">
              <w:rPr>
                <w:rFonts w:asciiTheme="minorHAnsi" w:hAnsiTheme="minorHAnsi"/>
                <w:bCs/>
                <w:color w:val="0052F5"/>
              </w:rPr>
              <w:t xml:space="preserve">(señala el </w:t>
            </w:r>
            <w:proofErr w:type="spellStart"/>
            <w:r w:rsidR="0024546E" w:rsidRPr="00A73519">
              <w:rPr>
                <w:rFonts w:asciiTheme="minorHAnsi" w:hAnsiTheme="minorHAnsi"/>
                <w:bCs/>
                <w:color w:val="0052F5"/>
              </w:rPr>
              <w:t>nº</w:t>
            </w:r>
            <w:proofErr w:type="spellEnd"/>
            <w:r w:rsidR="0024546E" w:rsidRPr="00A73519">
              <w:rPr>
                <w:rFonts w:asciiTheme="minorHAnsi" w:hAnsiTheme="minorHAnsi"/>
                <w:bCs/>
                <w:color w:val="0052F5"/>
              </w:rPr>
              <w:t xml:space="preserve"> de municipios)</w:t>
            </w:r>
            <w:r w:rsidR="00BC5AB7" w:rsidRPr="00A73519">
              <w:rPr>
                <w:rFonts w:asciiTheme="minorHAnsi" w:hAnsiTheme="minorHAnsi"/>
                <w:bCs/>
                <w:color w:val="0052F5"/>
              </w:rPr>
              <w:t>:</w:t>
            </w:r>
          </w:p>
          <w:p w14:paraId="41B2DE05" w14:textId="782B5708" w:rsidR="0024546E" w:rsidRPr="00BC5AB7" w:rsidRDefault="00000000" w:rsidP="00696579">
            <w:pPr>
              <w:spacing w:before="40" w:after="40" w:line="288" w:lineRule="auto"/>
              <w:jc w:val="both"/>
              <w:rPr>
                <w:rFonts w:asciiTheme="minorHAnsi" w:hAnsiTheme="minorHAnsi"/>
                <w:bCs/>
              </w:rPr>
            </w:pPr>
            <w:sdt>
              <w:sdtPr>
                <w:rPr>
                  <w:bCs/>
                </w:rPr>
                <w:id w:val="-1798676567"/>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24546E" w:rsidRPr="00BC5AB7">
              <w:rPr>
                <w:rFonts w:asciiTheme="minorHAnsi" w:hAnsiTheme="minorHAnsi"/>
                <w:bCs/>
              </w:rPr>
              <w:t>Todo el territorio del Grupo</w:t>
            </w:r>
          </w:p>
          <w:p w14:paraId="05FC2CC7" w14:textId="00C39B90" w:rsidR="0024546E" w:rsidRPr="00BC5AB7" w:rsidRDefault="00000000" w:rsidP="00696579">
            <w:pPr>
              <w:spacing w:before="40" w:after="40" w:line="288" w:lineRule="auto"/>
              <w:jc w:val="both"/>
              <w:rPr>
                <w:rFonts w:asciiTheme="minorHAnsi" w:hAnsiTheme="minorHAnsi"/>
                <w:bCs/>
              </w:rPr>
            </w:pPr>
            <w:sdt>
              <w:sdtPr>
                <w:rPr>
                  <w:bCs/>
                </w:rPr>
                <w:id w:val="-1303148219"/>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24546E" w:rsidRPr="00BC5AB7">
              <w:rPr>
                <w:rFonts w:asciiTheme="minorHAnsi" w:hAnsiTheme="minorHAnsi"/>
                <w:bCs/>
              </w:rPr>
              <w:t>Regional</w:t>
            </w:r>
          </w:p>
          <w:p w14:paraId="1024D43F" w14:textId="7F81963E" w:rsidR="0024546E" w:rsidRDefault="00000000" w:rsidP="00696579">
            <w:pPr>
              <w:spacing w:before="40" w:after="40" w:line="288" w:lineRule="auto"/>
              <w:jc w:val="both"/>
              <w:rPr>
                <w:rFonts w:asciiTheme="minorHAnsi" w:hAnsiTheme="minorHAnsi"/>
                <w:color w:val="24C0B5"/>
              </w:rPr>
            </w:pPr>
            <w:sdt>
              <w:sdtPr>
                <w:id w:val="695658107"/>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 xml:space="preserve"> </w:t>
            </w:r>
            <w:r w:rsidR="0024546E" w:rsidRPr="00BC5AB7">
              <w:rPr>
                <w:rFonts w:asciiTheme="minorHAnsi" w:hAnsiTheme="minorHAnsi"/>
              </w:rPr>
              <w:t xml:space="preserve">Otro </w:t>
            </w:r>
            <w:r w:rsidR="0024546E" w:rsidRPr="00A73519">
              <w:rPr>
                <w:rFonts w:asciiTheme="minorHAnsi" w:hAnsiTheme="minorHAnsi"/>
                <w:color w:val="0052F5"/>
              </w:rPr>
              <w:t>(comenta la respuesta):</w:t>
            </w:r>
          </w:p>
          <w:p w14:paraId="364E824B" w14:textId="77777777" w:rsidR="00BC5AB7" w:rsidRPr="00BC5AB7" w:rsidRDefault="00BC5AB7" w:rsidP="00696579">
            <w:pPr>
              <w:spacing w:before="40" w:after="40" w:line="288" w:lineRule="auto"/>
              <w:jc w:val="both"/>
              <w:rPr>
                <w:rFonts w:asciiTheme="minorHAnsi" w:hAnsiTheme="minorHAnsi"/>
                <w:b/>
              </w:rPr>
            </w:pPr>
          </w:p>
        </w:tc>
      </w:tr>
      <w:tr w:rsidR="0024546E" w:rsidRPr="00BB6343" w14:paraId="7F0898BA" w14:textId="77777777" w:rsidTr="00A73519">
        <w:tc>
          <w:tcPr>
            <w:tcW w:w="2978" w:type="dxa"/>
            <w:vMerge w:val="restart"/>
            <w:shd w:val="clear" w:color="auto" w:fill="FDB035"/>
            <w:vAlign w:val="center"/>
          </w:tcPr>
          <w:p w14:paraId="1E2EC6C9" w14:textId="77777777" w:rsidR="0024546E" w:rsidRPr="00361A32" w:rsidRDefault="0024546E" w:rsidP="00696579">
            <w:pPr>
              <w:spacing w:before="40" w:after="40" w:line="288" w:lineRule="auto"/>
              <w:rPr>
                <w:rFonts w:ascii="DM Sans" w:hAnsi="DM Sans"/>
                <w:b/>
              </w:rPr>
            </w:pPr>
            <w:r w:rsidRPr="00361A32">
              <w:rPr>
                <w:rFonts w:ascii="DM Sans" w:hAnsi="DM Sans"/>
                <w:b/>
              </w:rPr>
              <w:t>Descripción</w:t>
            </w:r>
            <w:r>
              <w:rPr>
                <w:rFonts w:ascii="DM Sans" w:hAnsi="DM Sans"/>
                <w:b/>
              </w:rPr>
              <w:t xml:space="preserve"> del proyecto</w:t>
            </w:r>
          </w:p>
        </w:tc>
        <w:tc>
          <w:tcPr>
            <w:tcW w:w="6520" w:type="dxa"/>
          </w:tcPr>
          <w:p w14:paraId="038CDDDF" w14:textId="77777777" w:rsidR="0024546E" w:rsidRPr="00A73519" w:rsidRDefault="0024546E" w:rsidP="00696579">
            <w:pPr>
              <w:spacing w:before="40" w:after="40" w:line="288" w:lineRule="auto"/>
              <w:jc w:val="both"/>
              <w:rPr>
                <w:rFonts w:asciiTheme="minorHAnsi" w:hAnsiTheme="minorHAnsi"/>
                <w:color w:val="0052F5"/>
              </w:rPr>
            </w:pPr>
            <w:r w:rsidRPr="00BC5AB7">
              <w:rPr>
                <w:rFonts w:asciiTheme="minorHAnsi" w:hAnsiTheme="minorHAnsi"/>
              </w:rPr>
              <w:t xml:space="preserve">Objetivos </w:t>
            </w:r>
            <w:r w:rsidRPr="00A73519">
              <w:rPr>
                <w:rFonts w:asciiTheme="minorHAnsi" w:hAnsiTheme="minorHAnsi"/>
                <w:color w:val="0052F5"/>
              </w:rPr>
              <w:t>(100 palabras máx.)</w:t>
            </w:r>
          </w:p>
          <w:p w14:paraId="4E28671D" w14:textId="77777777" w:rsidR="0024546E" w:rsidRPr="00BC5AB7" w:rsidRDefault="0024546E" w:rsidP="00696579">
            <w:pPr>
              <w:spacing w:before="40" w:after="40" w:line="288" w:lineRule="auto"/>
              <w:jc w:val="both"/>
              <w:rPr>
                <w:rFonts w:asciiTheme="minorHAnsi" w:hAnsiTheme="minorHAnsi"/>
              </w:rPr>
            </w:pPr>
          </w:p>
        </w:tc>
      </w:tr>
      <w:tr w:rsidR="0024546E" w:rsidRPr="00BB6343" w14:paraId="0EBA4133" w14:textId="77777777" w:rsidTr="00A73519">
        <w:tc>
          <w:tcPr>
            <w:tcW w:w="2978" w:type="dxa"/>
            <w:vMerge/>
            <w:shd w:val="clear" w:color="auto" w:fill="FDB035"/>
            <w:vAlign w:val="center"/>
          </w:tcPr>
          <w:p w14:paraId="07D80592" w14:textId="77777777" w:rsidR="0024546E" w:rsidRPr="00361A32" w:rsidRDefault="0024546E" w:rsidP="00696579">
            <w:pPr>
              <w:spacing w:before="40" w:after="40" w:line="288" w:lineRule="auto"/>
              <w:rPr>
                <w:rFonts w:ascii="DM Sans" w:hAnsi="DM Sans"/>
                <w:b/>
              </w:rPr>
            </w:pPr>
          </w:p>
        </w:tc>
        <w:tc>
          <w:tcPr>
            <w:tcW w:w="6520" w:type="dxa"/>
          </w:tcPr>
          <w:p w14:paraId="055A5808" w14:textId="77777777" w:rsidR="0024546E" w:rsidRPr="00BC5AB7" w:rsidRDefault="0024546E" w:rsidP="00696579">
            <w:pPr>
              <w:spacing w:before="40" w:after="40" w:line="288" w:lineRule="auto"/>
              <w:jc w:val="both"/>
              <w:rPr>
                <w:rFonts w:asciiTheme="minorHAnsi" w:hAnsiTheme="minorHAnsi"/>
                <w:color w:val="24C0B5"/>
              </w:rPr>
            </w:pPr>
            <w:r w:rsidRPr="00BC5AB7">
              <w:rPr>
                <w:rFonts w:asciiTheme="minorHAnsi" w:hAnsiTheme="minorHAnsi"/>
              </w:rPr>
              <w:t xml:space="preserve">Líneas de trabajo </w:t>
            </w:r>
            <w:r w:rsidRPr="00A73519">
              <w:rPr>
                <w:rFonts w:asciiTheme="minorHAnsi" w:hAnsiTheme="minorHAnsi"/>
                <w:color w:val="0052F5"/>
              </w:rPr>
              <w:t>(100 palabras máx.)</w:t>
            </w:r>
          </w:p>
          <w:p w14:paraId="75EFE1E7" w14:textId="77777777" w:rsidR="0024546E" w:rsidRPr="00BC5AB7" w:rsidRDefault="0024546E" w:rsidP="00696579">
            <w:pPr>
              <w:spacing w:before="40" w:after="40" w:line="288" w:lineRule="auto"/>
              <w:jc w:val="both"/>
              <w:rPr>
                <w:rFonts w:asciiTheme="minorHAnsi" w:hAnsiTheme="minorHAnsi"/>
              </w:rPr>
            </w:pPr>
          </w:p>
        </w:tc>
      </w:tr>
      <w:tr w:rsidR="0024546E" w:rsidRPr="00BB6343" w14:paraId="3EB03EF1" w14:textId="77777777" w:rsidTr="00A73519">
        <w:tc>
          <w:tcPr>
            <w:tcW w:w="2978" w:type="dxa"/>
            <w:vMerge/>
            <w:shd w:val="clear" w:color="auto" w:fill="FDB035"/>
            <w:vAlign w:val="center"/>
          </w:tcPr>
          <w:p w14:paraId="1A63F2C2" w14:textId="77777777" w:rsidR="0024546E" w:rsidRPr="00361A32" w:rsidRDefault="0024546E" w:rsidP="00696579">
            <w:pPr>
              <w:spacing w:before="40" w:after="40" w:line="288" w:lineRule="auto"/>
              <w:rPr>
                <w:rFonts w:ascii="DM Sans" w:hAnsi="DM Sans"/>
                <w:b/>
              </w:rPr>
            </w:pPr>
          </w:p>
        </w:tc>
        <w:tc>
          <w:tcPr>
            <w:tcW w:w="6520" w:type="dxa"/>
          </w:tcPr>
          <w:p w14:paraId="4390791B" w14:textId="77777777" w:rsidR="0024546E" w:rsidRDefault="0024546E" w:rsidP="00696579">
            <w:pPr>
              <w:spacing w:before="40" w:after="40" w:line="288" w:lineRule="auto"/>
              <w:jc w:val="both"/>
              <w:rPr>
                <w:rFonts w:asciiTheme="minorHAnsi" w:hAnsiTheme="minorHAnsi"/>
                <w:color w:val="24C0B5"/>
              </w:rPr>
            </w:pPr>
            <w:r w:rsidRPr="00BC5AB7">
              <w:rPr>
                <w:rFonts w:asciiTheme="minorHAnsi" w:hAnsiTheme="minorHAnsi"/>
              </w:rPr>
              <w:t xml:space="preserve">Referencias </w:t>
            </w:r>
            <w:r w:rsidRPr="00A73519">
              <w:rPr>
                <w:rFonts w:asciiTheme="minorHAnsi" w:hAnsiTheme="minorHAnsi"/>
                <w:color w:val="0052F5"/>
              </w:rPr>
              <w:t>(Enlaces y links al proyecto, si están disponibles)</w:t>
            </w:r>
          </w:p>
          <w:p w14:paraId="0764BCEB" w14:textId="77777777" w:rsidR="00BC5AB7" w:rsidRPr="00BC5AB7" w:rsidRDefault="00BC5AB7" w:rsidP="00696579">
            <w:pPr>
              <w:spacing w:before="40" w:after="40" w:line="288" w:lineRule="auto"/>
              <w:jc w:val="both"/>
              <w:rPr>
                <w:rFonts w:asciiTheme="minorHAnsi" w:hAnsiTheme="minorHAnsi"/>
              </w:rPr>
            </w:pPr>
          </w:p>
        </w:tc>
      </w:tr>
      <w:tr w:rsidR="0024546E" w:rsidRPr="00BB6343" w14:paraId="1FBD40B6" w14:textId="77777777" w:rsidTr="00A73519">
        <w:tc>
          <w:tcPr>
            <w:tcW w:w="2978" w:type="dxa"/>
            <w:shd w:val="clear" w:color="auto" w:fill="FDB035"/>
            <w:vAlign w:val="center"/>
          </w:tcPr>
          <w:p w14:paraId="0A6B668A" w14:textId="77777777" w:rsidR="0024546E" w:rsidRPr="00361A32" w:rsidRDefault="0024546E" w:rsidP="00696579">
            <w:pPr>
              <w:spacing w:before="40" w:after="40" w:line="288" w:lineRule="auto"/>
              <w:rPr>
                <w:rFonts w:ascii="DM Sans" w:hAnsi="DM Sans"/>
                <w:b/>
              </w:rPr>
            </w:pPr>
            <w:r w:rsidRPr="00361A32">
              <w:rPr>
                <w:rFonts w:ascii="DM Sans" w:hAnsi="DM Sans"/>
                <w:b/>
              </w:rPr>
              <w:t>Agentes implicados en el proyecto</w:t>
            </w:r>
          </w:p>
        </w:tc>
        <w:tc>
          <w:tcPr>
            <w:tcW w:w="6520" w:type="dxa"/>
          </w:tcPr>
          <w:p w14:paraId="55497E72" w14:textId="0F236B6C" w:rsidR="0024546E" w:rsidRPr="00BC5AB7" w:rsidRDefault="0024546E" w:rsidP="00696579">
            <w:pPr>
              <w:spacing w:before="40" w:after="40" w:line="288" w:lineRule="auto"/>
              <w:jc w:val="both"/>
              <w:rPr>
                <w:rFonts w:asciiTheme="minorHAnsi" w:hAnsiTheme="minorHAnsi"/>
                <w:color w:val="24C0B5"/>
              </w:rPr>
            </w:pPr>
            <w:r w:rsidRPr="00BC5AB7">
              <w:rPr>
                <w:rFonts w:asciiTheme="minorHAnsi" w:hAnsiTheme="minorHAnsi"/>
              </w:rPr>
              <w:t xml:space="preserve">Señala quienes han participado en el proyecto y de qué modo, </w:t>
            </w:r>
            <w:r w:rsidRPr="00A73519">
              <w:rPr>
                <w:rFonts w:asciiTheme="minorHAnsi" w:hAnsiTheme="minorHAnsi"/>
                <w:color w:val="0052F5"/>
              </w:rPr>
              <w:t>(100 palabras máx.)</w:t>
            </w:r>
          </w:p>
          <w:p w14:paraId="7F84ABBC" w14:textId="77777777" w:rsidR="0024546E" w:rsidRPr="00BC5AB7" w:rsidRDefault="0024546E" w:rsidP="00696579">
            <w:pPr>
              <w:spacing w:before="40" w:after="40" w:line="288" w:lineRule="auto"/>
              <w:jc w:val="both"/>
              <w:rPr>
                <w:rFonts w:asciiTheme="minorHAnsi" w:hAnsiTheme="minorHAnsi"/>
              </w:rPr>
            </w:pPr>
          </w:p>
        </w:tc>
      </w:tr>
      <w:tr w:rsidR="0024546E" w:rsidRPr="00BB6343" w14:paraId="25B501CB" w14:textId="77777777" w:rsidTr="00A73519">
        <w:tc>
          <w:tcPr>
            <w:tcW w:w="2978" w:type="dxa"/>
            <w:shd w:val="clear" w:color="auto" w:fill="FDB035"/>
            <w:vAlign w:val="center"/>
          </w:tcPr>
          <w:p w14:paraId="3A6851DF" w14:textId="77777777" w:rsidR="0024546E" w:rsidRPr="00361A32" w:rsidRDefault="0024546E" w:rsidP="00696579">
            <w:pPr>
              <w:spacing w:before="40" w:after="40" w:line="288" w:lineRule="auto"/>
              <w:rPr>
                <w:rFonts w:ascii="DM Sans" w:hAnsi="DM Sans"/>
                <w:b/>
              </w:rPr>
            </w:pPr>
            <w:r w:rsidRPr="00361A32">
              <w:rPr>
                <w:rFonts w:ascii="DM Sans" w:hAnsi="DM Sans"/>
                <w:b/>
              </w:rPr>
              <w:lastRenderedPageBreak/>
              <w:t>Resultados</w:t>
            </w:r>
          </w:p>
        </w:tc>
        <w:tc>
          <w:tcPr>
            <w:tcW w:w="6520" w:type="dxa"/>
          </w:tcPr>
          <w:p w14:paraId="4F19A3FD" w14:textId="77777777" w:rsidR="0024546E" w:rsidRPr="00BC5AB7" w:rsidRDefault="0024546E" w:rsidP="00696579">
            <w:pPr>
              <w:spacing w:before="40" w:after="40" w:line="288" w:lineRule="auto"/>
              <w:jc w:val="both"/>
              <w:rPr>
                <w:rFonts w:asciiTheme="minorHAnsi" w:hAnsiTheme="minorHAnsi"/>
              </w:rPr>
            </w:pPr>
            <w:r w:rsidRPr="00A73519">
              <w:rPr>
                <w:rFonts w:asciiTheme="minorHAnsi" w:hAnsiTheme="minorHAnsi"/>
                <w:color w:val="0052F5"/>
              </w:rPr>
              <w:t>100 palabras máx</w:t>
            </w:r>
            <w:r w:rsidRPr="00BC5AB7">
              <w:rPr>
                <w:rFonts w:asciiTheme="minorHAnsi" w:hAnsiTheme="minorHAnsi"/>
                <w:color w:val="90A953"/>
              </w:rPr>
              <w:t>.</w:t>
            </w:r>
          </w:p>
        </w:tc>
      </w:tr>
      <w:tr w:rsidR="0024546E" w:rsidRPr="00BB6343" w14:paraId="58E19469" w14:textId="77777777" w:rsidTr="00A73519">
        <w:tc>
          <w:tcPr>
            <w:tcW w:w="2978" w:type="dxa"/>
            <w:shd w:val="clear" w:color="auto" w:fill="FDB035"/>
            <w:vAlign w:val="center"/>
          </w:tcPr>
          <w:p w14:paraId="2C129D44" w14:textId="77777777" w:rsidR="0024546E" w:rsidRPr="00361A32" w:rsidRDefault="0024546E" w:rsidP="00696579">
            <w:pPr>
              <w:spacing w:before="40" w:after="40" w:line="288" w:lineRule="auto"/>
              <w:rPr>
                <w:rFonts w:ascii="DM Sans" w:hAnsi="DM Sans"/>
                <w:b/>
              </w:rPr>
            </w:pPr>
            <w:r w:rsidRPr="00361A32">
              <w:rPr>
                <w:rFonts w:ascii="DM Sans" w:hAnsi="DM Sans"/>
                <w:b/>
              </w:rPr>
              <w:t xml:space="preserve">¿Quiénes han sido </w:t>
            </w:r>
            <w:r>
              <w:rPr>
                <w:rFonts w:ascii="DM Sans" w:hAnsi="DM Sans"/>
                <w:b/>
              </w:rPr>
              <w:t xml:space="preserve">las personas o entidades </w:t>
            </w:r>
            <w:r w:rsidRPr="00361A32">
              <w:rPr>
                <w:rFonts w:ascii="DM Sans" w:hAnsi="DM Sans"/>
                <w:b/>
              </w:rPr>
              <w:t>beneficiari</w:t>
            </w:r>
            <w:r>
              <w:rPr>
                <w:rFonts w:ascii="DM Sans" w:hAnsi="DM Sans"/>
                <w:b/>
              </w:rPr>
              <w:t>a</w:t>
            </w:r>
            <w:r w:rsidRPr="00361A32">
              <w:rPr>
                <w:rFonts w:ascii="DM Sans" w:hAnsi="DM Sans"/>
                <w:b/>
              </w:rPr>
              <w:t>s del proyecto?</w:t>
            </w:r>
            <w:r>
              <w:rPr>
                <w:rFonts w:ascii="DM Sans" w:hAnsi="DM Sans"/>
                <w:b/>
              </w:rPr>
              <w:t xml:space="preserve"> ¿Qué papel han tenido en el mismo?</w:t>
            </w:r>
          </w:p>
        </w:tc>
        <w:tc>
          <w:tcPr>
            <w:tcW w:w="6520" w:type="dxa"/>
          </w:tcPr>
          <w:p w14:paraId="61280F58" w14:textId="77777777" w:rsidR="0024546E" w:rsidRPr="00BC5AB7" w:rsidRDefault="0024546E" w:rsidP="00696579">
            <w:pPr>
              <w:spacing w:before="40" w:after="40" w:line="288" w:lineRule="auto"/>
              <w:jc w:val="both"/>
              <w:rPr>
                <w:rFonts w:asciiTheme="minorHAnsi" w:hAnsiTheme="minorHAnsi"/>
              </w:rPr>
            </w:pPr>
            <w:r w:rsidRPr="00A73519">
              <w:rPr>
                <w:rFonts w:asciiTheme="minorHAnsi" w:hAnsiTheme="minorHAnsi"/>
                <w:color w:val="0052F5"/>
              </w:rPr>
              <w:t>100 palabras máx.</w:t>
            </w:r>
          </w:p>
        </w:tc>
      </w:tr>
      <w:tr w:rsidR="0024546E" w:rsidRPr="00BB6343" w14:paraId="5D9A1383" w14:textId="77777777" w:rsidTr="00A73519">
        <w:tc>
          <w:tcPr>
            <w:tcW w:w="2978" w:type="dxa"/>
            <w:shd w:val="clear" w:color="auto" w:fill="FDB035"/>
            <w:vAlign w:val="center"/>
          </w:tcPr>
          <w:p w14:paraId="61075A22" w14:textId="77777777" w:rsidR="0024546E" w:rsidRPr="00361A32" w:rsidRDefault="0024546E" w:rsidP="00696579">
            <w:pPr>
              <w:spacing w:before="40" w:after="40" w:line="288" w:lineRule="auto"/>
              <w:rPr>
                <w:rFonts w:ascii="DM Sans" w:hAnsi="DM Sans"/>
                <w:b/>
              </w:rPr>
            </w:pPr>
            <w:r w:rsidRPr="00361A32">
              <w:rPr>
                <w:rFonts w:ascii="DM Sans" w:hAnsi="DM Sans"/>
                <w:b/>
              </w:rPr>
              <w:t xml:space="preserve">Cuéntanos </w:t>
            </w:r>
            <w:r>
              <w:rPr>
                <w:rFonts w:ascii="DM Sans" w:hAnsi="DM Sans"/>
                <w:b/>
              </w:rPr>
              <w:t xml:space="preserve">los principales retos en la puesta en marcha y desarrollo del </w:t>
            </w:r>
            <w:r w:rsidRPr="00361A32">
              <w:rPr>
                <w:rFonts w:ascii="DM Sans" w:hAnsi="DM Sans"/>
                <w:b/>
              </w:rPr>
              <w:t>proyecto y como lo</w:t>
            </w:r>
            <w:r>
              <w:rPr>
                <w:rFonts w:ascii="DM Sans" w:hAnsi="DM Sans"/>
                <w:b/>
              </w:rPr>
              <w:t>s</w:t>
            </w:r>
            <w:r w:rsidRPr="00361A32">
              <w:rPr>
                <w:rFonts w:ascii="DM Sans" w:hAnsi="DM Sans"/>
                <w:b/>
              </w:rPr>
              <w:t xml:space="preserve"> solucionaste</w:t>
            </w:r>
            <w:r>
              <w:rPr>
                <w:rFonts w:ascii="DM Sans" w:hAnsi="DM Sans"/>
                <w:b/>
              </w:rPr>
              <w:t>is</w:t>
            </w:r>
          </w:p>
        </w:tc>
        <w:tc>
          <w:tcPr>
            <w:tcW w:w="6520" w:type="dxa"/>
          </w:tcPr>
          <w:p w14:paraId="7219A9F5" w14:textId="77777777" w:rsidR="0024546E" w:rsidRPr="000A2964" w:rsidRDefault="0024546E" w:rsidP="00696579">
            <w:pPr>
              <w:spacing w:before="40" w:after="40" w:line="288" w:lineRule="auto"/>
              <w:jc w:val="both"/>
              <w:rPr>
                <w:rFonts w:asciiTheme="minorHAnsi" w:hAnsiTheme="minorHAnsi"/>
                <w:color w:val="24C0B5"/>
              </w:rPr>
            </w:pPr>
            <w:r w:rsidRPr="00A73519">
              <w:rPr>
                <w:rFonts w:asciiTheme="minorHAnsi" w:hAnsiTheme="minorHAnsi"/>
                <w:color w:val="0052F5"/>
              </w:rPr>
              <w:t>100 palabras máx.</w:t>
            </w:r>
          </w:p>
        </w:tc>
      </w:tr>
      <w:tr w:rsidR="0024546E" w:rsidRPr="00BB6343" w14:paraId="3B9A4328" w14:textId="77777777" w:rsidTr="00A73519">
        <w:tc>
          <w:tcPr>
            <w:tcW w:w="2978" w:type="dxa"/>
            <w:shd w:val="clear" w:color="auto" w:fill="FDB035"/>
            <w:vAlign w:val="center"/>
          </w:tcPr>
          <w:p w14:paraId="7AEB7E00" w14:textId="77777777" w:rsidR="0024546E" w:rsidRPr="00361A32" w:rsidRDefault="0024546E" w:rsidP="00696579">
            <w:pPr>
              <w:spacing w:before="40" w:after="40" w:line="288" w:lineRule="auto"/>
              <w:rPr>
                <w:rFonts w:ascii="DM Sans" w:hAnsi="DM Sans"/>
                <w:b/>
              </w:rPr>
            </w:pPr>
            <w:r w:rsidRPr="00361A32">
              <w:rPr>
                <w:rFonts w:ascii="DM Sans" w:hAnsi="DM Sans"/>
                <w:b/>
              </w:rPr>
              <w:t>¿Con qué te sientes más orgulloso/a en relación con este proyecto?</w:t>
            </w:r>
          </w:p>
        </w:tc>
        <w:tc>
          <w:tcPr>
            <w:tcW w:w="6520" w:type="dxa"/>
          </w:tcPr>
          <w:p w14:paraId="374DB80B" w14:textId="77777777" w:rsidR="0024546E" w:rsidRPr="000A2964" w:rsidRDefault="0024546E" w:rsidP="00696579">
            <w:pPr>
              <w:spacing w:before="40" w:after="40" w:line="288" w:lineRule="auto"/>
              <w:jc w:val="both"/>
              <w:rPr>
                <w:rFonts w:asciiTheme="minorHAnsi" w:hAnsiTheme="minorHAnsi"/>
                <w:color w:val="24C0B5"/>
              </w:rPr>
            </w:pPr>
            <w:r w:rsidRPr="00A73519">
              <w:rPr>
                <w:rFonts w:asciiTheme="minorHAnsi" w:hAnsiTheme="minorHAnsi"/>
                <w:color w:val="0052F5"/>
              </w:rPr>
              <w:t>100 palabras máx.</w:t>
            </w:r>
          </w:p>
        </w:tc>
      </w:tr>
      <w:tr w:rsidR="0024546E" w:rsidRPr="00BB6343" w14:paraId="3304EC91" w14:textId="77777777" w:rsidTr="00A73519">
        <w:tc>
          <w:tcPr>
            <w:tcW w:w="2978" w:type="dxa"/>
            <w:shd w:val="clear" w:color="auto" w:fill="FDB035"/>
            <w:vAlign w:val="center"/>
          </w:tcPr>
          <w:p w14:paraId="280F221C" w14:textId="77777777" w:rsidR="0024546E" w:rsidRPr="00361A32" w:rsidRDefault="0024546E" w:rsidP="00696579">
            <w:pPr>
              <w:spacing w:before="40" w:after="40" w:line="288" w:lineRule="auto"/>
              <w:rPr>
                <w:rFonts w:ascii="DM Sans" w:hAnsi="DM Sans"/>
                <w:b/>
              </w:rPr>
            </w:pPr>
            <w:r w:rsidRPr="00361A32">
              <w:rPr>
                <w:rFonts w:ascii="DM Sans" w:hAnsi="DM Sans"/>
                <w:b/>
              </w:rPr>
              <w:t>Planes futuros vinculados al proyecto</w:t>
            </w:r>
          </w:p>
        </w:tc>
        <w:tc>
          <w:tcPr>
            <w:tcW w:w="6520" w:type="dxa"/>
          </w:tcPr>
          <w:p w14:paraId="679C5812" w14:textId="77777777" w:rsidR="0024546E" w:rsidRPr="00BC5AB7" w:rsidRDefault="0024546E" w:rsidP="00696579">
            <w:pPr>
              <w:spacing w:before="40" w:after="40" w:line="288" w:lineRule="auto"/>
              <w:jc w:val="both"/>
              <w:rPr>
                <w:rFonts w:asciiTheme="minorHAnsi" w:hAnsiTheme="minorHAnsi"/>
              </w:rPr>
            </w:pPr>
            <w:r w:rsidRPr="00BC5AB7">
              <w:rPr>
                <w:rFonts w:asciiTheme="minorHAnsi" w:hAnsiTheme="minorHAnsi"/>
              </w:rPr>
              <w:t xml:space="preserve">¿Se quiere dar continuidad? ¿Está previsto replicarlo en otras zonas? </w:t>
            </w:r>
            <w:r w:rsidRPr="00A73519">
              <w:rPr>
                <w:rFonts w:asciiTheme="minorHAnsi" w:hAnsiTheme="minorHAnsi"/>
                <w:color w:val="0052F5"/>
              </w:rPr>
              <w:t>(100 palabras máx.)</w:t>
            </w:r>
          </w:p>
          <w:p w14:paraId="73EBAAD0" w14:textId="77777777" w:rsidR="0024546E" w:rsidRPr="00BC5AB7" w:rsidRDefault="0024546E" w:rsidP="00696579">
            <w:pPr>
              <w:spacing w:before="40" w:after="40" w:line="288" w:lineRule="auto"/>
              <w:jc w:val="both"/>
              <w:rPr>
                <w:rFonts w:asciiTheme="minorHAnsi" w:hAnsiTheme="minorHAnsi"/>
                <w:color w:val="90A953"/>
              </w:rPr>
            </w:pPr>
          </w:p>
        </w:tc>
      </w:tr>
      <w:tr w:rsidR="0024546E" w:rsidRPr="00BB6343" w14:paraId="56C32203" w14:textId="77777777" w:rsidTr="00A73519">
        <w:tc>
          <w:tcPr>
            <w:tcW w:w="2978" w:type="dxa"/>
            <w:shd w:val="clear" w:color="auto" w:fill="FDB035"/>
            <w:vAlign w:val="center"/>
          </w:tcPr>
          <w:p w14:paraId="5EF44C04" w14:textId="77777777" w:rsidR="0024546E" w:rsidRPr="00361A32" w:rsidRDefault="0024546E" w:rsidP="00696579">
            <w:pPr>
              <w:spacing w:before="40" w:after="40" w:line="288" w:lineRule="auto"/>
              <w:rPr>
                <w:rFonts w:ascii="DM Sans" w:hAnsi="DM Sans"/>
                <w:b/>
              </w:rPr>
            </w:pPr>
            <w:r w:rsidRPr="00361A32">
              <w:rPr>
                <w:rFonts w:ascii="DM Sans" w:hAnsi="DM Sans"/>
                <w:b/>
              </w:rPr>
              <w:t>¿Cómo de exitos</w:t>
            </w:r>
            <w:r>
              <w:rPr>
                <w:rFonts w:ascii="DM Sans" w:hAnsi="DM Sans"/>
                <w:b/>
              </w:rPr>
              <w:t>a</w:t>
            </w:r>
            <w:r w:rsidRPr="00361A32">
              <w:rPr>
                <w:rFonts w:ascii="DM Sans" w:hAnsi="DM Sans"/>
                <w:b/>
              </w:rPr>
              <w:t xml:space="preserve"> calificas e</w:t>
            </w:r>
            <w:r>
              <w:rPr>
                <w:rFonts w:ascii="DM Sans" w:hAnsi="DM Sans"/>
                <w:b/>
              </w:rPr>
              <w:t>sta iniciativa</w:t>
            </w:r>
            <w:r w:rsidRPr="00361A32">
              <w:rPr>
                <w:rFonts w:ascii="DM Sans" w:hAnsi="DM Sans"/>
                <w:b/>
              </w:rPr>
              <w:t>?</w:t>
            </w:r>
            <w:r>
              <w:rPr>
                <w:rFonts w:ascii="DM Sans" w:hAnsi="DM Sans"/>
                <w:b/>
              </w:rPr>
              <w:t xml:space="preserve"> ¿Por qué?</w:t>
            </w:r>
          </w:p>
        </w:tc>
        <w:tc>
          <w:tcPr>
            <w:tcW w:w="6520" w:type="dxa"/>
          </w:tcPr>
          <w:p w14:paraId="5D153162" w14:textId="28A8801B" w:rsidR="0024546E" w:rsidRPr="00BC5AB7" w:rsidRDefault="00D462F4" w:rsidP="00696579">
            <w:pPr>
              <w:spacing w:before="40" w:after="40" w:line="288" w:lineRule="auto"/>
              <w:jc w:val="both"/>
              <w:rPr>
                <w:rFonts w:asciiTheme="minorHAnsi" w:hAnsiTheme="minorHAnsi"/>
              </w:rPr>
            </w:pPr>
            <w:r>
              <w:rPr>
                <w:rFonts w:asciiTheme="minorHAnsi" w:hAnsiTheme="minorHAnsi"/>
              </w:rPr>
              <w:t>Califica</w:t>
            </w:r>
            <w:r w:rsidR="0024546E" w:rsidRPr="00BC5AB7">
              <w:rPr>
                <w:rFonts w:asciiTheme="minorHAnsi" w:hAnsiTheme="minorHAnsi"/>
              </w:rPr>
              <w:t xml:space="preserve"> de 0 a 10</w:t>
            </w:r>
            <w:r w:rsidR="00A73519">
              <w:rPr>
                <w:rFonts w:asciiTheme="minorHAnsi" w:hAnsiTheme="minorHAnsi"/>
              </w:rPr>
              <w:t xml:space="preserve"> (siendo 0 el mínimo y 10 el máximo):</w:t>
            </w:r>
          </w:p>
          <w:p w14:paraId="52FAC508" w14:textId="77777777" w:rsidR="0024546E" w:rsidRDefault="0024546E" w:rsidP="00696579">
            <w:pPr>
              <w:spacing w:before="40" w:after="40" w:line="288" w:lineRule="auto"/>
              <w:jc w:val="both"/>
              <w:rPr>
                <w:rFonts w:asciiTheme="minorHAnsi" w:hAnsiTheme="minorHAnsi"/>
              </w:rPr>
            </w:pPr>
            <w:r w:rsidRPr="00BC5AB7">
              <w:rPr>
                <w:rFonts w:asciiTheme="minorHAnsi" w:hAnsiTheme="minorHAnsi"/>
              </w:rPr>
              <w:t xml:space="preserve">Comenta la valoración: </w:t>
            </w:r>
          </w:p>
          <w:p w14:paraId="11146714" w14:textId="77777777" w:rsidR="000A2964" w:rsidRPr="00BC5AB7" w:rsidRDefault="000A2964" w:rsidP="00696579">
            <w:pPr>
              <w:spacing w:before="40" w:after="40" w:line="288" w:lineRule="auto"/>
              <w:jc w:val="both"/>
              <w:rPr>
                <w:rFonts w:asciiTheme="minorHAnsi" w:hAnsiTheme="minorHAnsi"/>
              </w:rPr>
            </w:pPr>
          </w:p>
        </w:tc>
      </w:tr>
    </w:tbl>
    <w:p w14:paraId="16FCAC54" w14:textId="77777777" w:rsidR="0024546E" w:rsidRDefault="0024546E" w:rsidP="0024546E">
      <w:pPr>
        <w:tabs>
          <w:tab w:val="left" w:pos="2306"/>
        </w:tabs>
      </w:pPr>
    </w:p>
    <w:p w14:paraId="766BC0D1" w14:textId="77777777" w:rsidR="0024546E" w:rsidRDefault="0024546E" w:rsidP="00A73519">
      <w:pPr>
        <w:pStyle w:val="Ttulo4"/>
      </w:pPr>
      <w:bookmarkStart w:id="18" w:name="_Toc236393582"/>
      <w:bookmarkStart w:id="19" w:name="_Toc240371198"/>
      <w:r>
        <w:t>Proyecto 2</w:t>
      </w:r>
      <w:bookmarkEnd w:id="18"/>
      <w:bookmarkEnd w:id="19"/>
    </w:p>
    <w:tbl>
      <w:tblPr>
        <w:tblStyle w:val="Tablaconcuadrcula2"/>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520"/>
      </w:tblGrid>
      <w:tr w:rsidR="00D462F4" w:rsidRPr="00BB6343" w14:paraId="09485D01" w14:textId="77777777" w:rsidTr="005217BA">
        <w:trPr>
          <w:tblHeader/>
        </w:trPr>
        <w:tc>
          <w:tcPr>
            <w:tcW w:w="9498" w:type="dxa"/>
            <w:gridSpan w:val="2"/>
            <w:shd w:val="clear" w:color="auto" w:fill="FDB035"/>
          </w:tcPr>
          <w:p w14:paraId="00AD093F" w14:textId="77777777" w:rsidR="00D462F4" w:rsidRPr="00D462F4" w:rsidRDefault="00D462F4" w:rsidP="005217BA">
            <w:pPr>
              <w:spacing w:before="40" w:after="40" w:line="288" w:lineRule="auto"/>
              <w:rPr>
                <w:rFonts w:ascii="DM Sans" w:hAnsi="DM Sans"/>
                <w:sz w:val="24"/>
                <w:szCs w:val="24"/>
              </w:rPr>
            </w:pPr>
            <w:r w:rsidRPr="00D462F4">
              <w:rPr>
                <w:rFonts w:ascii="DM Sans" w:hAnsi="DM Sans"/>
                <w:b/>
                <w:sz w:val="24"/>
                <w:szCs w:val="24"/>
              </w:rPr>
              <w:t>(Nombre del proyecto)</w:t>
            </w:r>
          </w:p>
        </w:tc>
      </w:tr>
      <w:tr w:rsidR="00D462F4" w:rsidRPr="00BB6343" w14:paraId="6F45A113" w14:textId="77777777" w:rsidTr="005217BA">
        <w:tc>
          <w:tcPr>
            <w:tcW w:w="2978" w:type="dxa"/>
            <w:shd w:val="clear" w:color="auto" w:fill="FDB035"/>
            <w:vAlign w:val="center"/>
          </w:tcPr>
          <w:p w14:paraId="38249BCC" w14:textId="77777777" w:rsidR="00D462F4" w:rsidRPr="00361A32" w:rsidRDefault="00D462F4" w:rsidP="005217BA">
            <w:pPr>
              <w:spacing w:before="40" w:after="40" w:line="288" w:lineRule="auto"/>
              <w:rPr>
                <w:rFonts w:ascii="DM Sans" w:hAnsi="DM Sans"/>
                <w:b/>
              </w:rPr>
            </w:pPr>
            <w:r>
              <w:rPr>
                <w:rFonts w:ascii="DM Sans" w:hAnsi="DM Sans"/>
                <w:b/>
              </w:rPr>
              <w:t>Entidad p</w:t>
            </w:r>
            <w:r w:rsidRPr="00361A32">
              <w:rPr>
                <w:rFonts w:ascii="DM Sans" w:hAnsi="DM Sans"/>
                <w:b/>
              </w:rPr>
              <w:t>romotor</w:t>
            </w:r>
            <w:r>
              <w:rPr>
                <w:rFonts w:ascii="DM Sans" w:hAnsi="DM Sans"/>
                <w:b/>
              </w:rPr>
              <w:t>a</w:t>
            </w:r>
          </w:p>
        </w:tc>
        <w:tc>
          <w:tcPr>
            <w:tcW w:w="6520" w:type="dxa"/>
          </w:tcPr>
          <w:p w14:paraId="6F79BB6F" w14:textId="77777777" w:rsidR="00D462F4" w:rsidRPr="00485F1F" w:rsidRDefault="00000000" w:rsidP="005217BA">
            <w:pPr>
              <w:spacing w:before="40" w:after="40" w:line="288" w:lineRule="auto"/>
              <w:jc w:val="both"/>
              <w:rPr>
                <w:rFonts w:asciiTheme="minorHAnsi" w:hAnsiTheme="minorHAnsi"/>
              </w:rPr>
            </w:pPr>
            <w:sdt>
              <w:sdtPr>
                <w:id w:val="-1831362262"/>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485F1F">
              <w:rPr>
                <w:rFonts w:asciiTheme="minorHAnsi" w:hAnsiTheme="minorHAnsi"/>
              </w:rPr>
              <w:t>Proyecto propio del Grupo</w:t>
            </w:r>
          </w:p>
          <w:p w14:paraId="2C187D13" w14:textId="77777777" w:rsidR="00D462F4" w:rsidRPr="00BC5AB7" w:rsidRDefault="00000000" w:rsidP="005217BA">
            <w:pPr>
              <w:spacing w:before="40" w:after="40" w:line="288" w:lineRule="auto"/>
              <w:jc w:val="both"/>
              <w:rPr>
                <w:rFonts w:asciiTheme="minorHAnsi" w:hAnsiTheme="minorHAnsi"/>
              </w:rPr>
            </w:pPr>
            <w:sdt>
              <w:sdtPr>
                <w:id w:val="583276209"/>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 xml:space="preserve">Proyecto de cooperación </w:t>
            </w:r>
          </w:p>
          <w:p w14:paraId="4282FD2C" w14:textId="77777777" w:rsidR="00D462F4" w:rsidRPr="00BC5AB7" w:rsidRDefault="00000000" w:rsidP="005217BA">
            <w:pPr>
              <w:spacing w:before="40" w:after="40" w:line="288" w:lineRule="auto"/>
              <w:jc w:val="both"/>
              <w:rPr>
                <w:rFonts w:asciiTheme="minorHAnsi" w:hAnsiTheme="minorHAnsi"/>
              </w:rPr>
            </w:pPr>
            <w:sdt>
              <w:sdtPr>
                <w:id w:val="-570892427"/>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Promotor privado</w:t>
            </w:r>
          </w:p>
          <w:p w14:paraId="36374E76" w14:textId="77777777" w:rsidR="00D462F4" w:rsidRPr="00BC5AB7" w:rsidRDefault="00000000" w:rsidP="005217BA">
            <w:pPr>
              <w:spacing w:before="40" w:after="40" w:line="288" w:lineRule="auto"/>
              <w:jc w:val="both"/>
              <w:rPr>
                <w:rFonts w:asciiTheme="minorHAnsi" w:hAnsiTheme="minorHAnsi"/>
              </w:rPr>
            </w:pPr>
            <w:sdt>
              <w:sdtPr>
                <w:id w:val="141859979"/>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 xml:space="preserve">Promotor entidad local </w:t>
            </w:r>
          </w:p>
          <w:p w14:paraId="02C9D7AB" w14:textId="77777777" w:rsidR="00D462F4" w:rsidRPr="00BC5AB7" w:rsidRDefault="00000000" w:rsidP="005217BA">
            <w:pPr>
              <w:spacing w:before="40" w:after="40" w:line="288" w:lineRule="auto"/>
              <w:jc w:val="both"/>
              <w:rPr>
                <w:rFonts w:asciiTheme="minorHAnsi" w:hAnsiTheme="minorHAnsi"/>
              </w:rPr>
            </w:pPr>
            <w:sdt>
              <w:sdtPr>
                <w:id w:val="-539056802"/>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Promotor asociación</w:t>
            </w:r>
            <w:sdt>
              <w:sdtPr>
                <w:id w:val="1705065460"/>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p>
          <w:p w14:paraId="14636396" w14:textId="77777777" w:rsidR="00D462F4" w:rsidRDefault="00000000" w:rsidP="005217BA">
            <w:pPr>
              <w:spacing w:before="40" w:after="40" w:line="288" w:lineRule="auto"/>
              <w:jc w:val="both"/>
              <w:rPr>
                <w:rFonts w:asciiTheme="minorHAnsi" w:hAnsiTheme="minorHAnsi"/>
                <w:color w:val="90A953"/>
              </w:rPr>
            </w:pPr>
            <w:sdt>
              <w:sdtPr>
                <w:id w:val="1066541835"/>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 xml:space="preserve">Otro </w:t>
            </w:r>
            <w:r w:rsidR="00D462F4" w:rsidRPr="00A73519">
              <w:rPr>
                <w:rFonts w:asciiTheme="minorHAnsi" w:hAnsiTheme="minorHAnsi"/>
                <w:color w:val="0052F5"/>
              </w:rPr>
              <w:t xml:space="preserve">(comenta la respuesta): </w:t>
            </w:r>
          </w:p>
          <w:p w14:paraId="43F02844"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5D3F22E4" w14:textId="77777777" w:rsidTr="005217BA">
        <w:tc>
          <w:tcPr>
            <w:tcW w:w="2978" w:type="dxa"/>
            <w:shd w:val="clear" w:color="auto" w:fill="FDB035"/>
            <w:vAlign w:val="center"/>
          </w:tcPr>
          <w:p w14:paraId="5D415714" w14:textId="77777777" w:rsidR="00D462F4" w:rsidRPr="00361A32" w:rsidRDefault="00D462F4" w:rsidP="005217BA">
            <w:pPr>
              <w:spacing w:before="40" w:after="40" w:line="288" w:lineRule="auto"/>
              <w:rPr>
                <w:rFonts w:ascii="DM Sans" w:hAnsi="DM Sans"/>
                <w:b/>
              </w:rPr>
            </w:pPr>
            <w:r w:rsidRPr="00361A32">
              <w:rPr>
                <w:rFonts w:ascii="DM Sans" w:hAnsi="DM Sans"/>
                <w:b/>
              </w:rPr>
              <w:t xml:space="preserve">Fecha de inicio </w:t>
            </w:r>
          </w:p>
        </w:tc>
        <w:tc>
          <w:tcPr>
            <w:tcW w:w="6520" w:type="dxa"/>
          </w:tcPr>
          <w:p w14:paraId="2EB679CD" w14:textId="77777777" w:rsidR="00D462F4" w:rsidRDefault="00000000" w:rsidP="005217BA">
            <w:pPr>
              <w:spacing w:before="40" w:after="40" w:line="288" w:lineRule="auto"/>
              <w:jc w:val="both"/>
              <w:rPr>
                <w:rFonts w:asciiTheme="minorHAnsi" w:hAnsiTheme="minorHAnsi"/>
              </w:rPr>
            </w:pPr>
            <w:sdt>
              <w:sdtPr>
                <w:id w:val="-1646110125"/>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 xml:space="preserve">Iniciado </w:t>
            </w:r>
          </w:p>
          <w:p w14:paraId="296B77A7" w14:textId="77777777" w:rsidR="00D462F4" w:rsidRDefault="00D462F4" w:rsidP="005217BA">
            <w:pPr>
              <w:spacing w:before="40" w:after="40" w:line="288" w:lineRule="auto"/>
              <w:jc w:val="both"/>
              <w:rPr>
                <w:rFonts w:asciiTheme="minorHAnsi" w:hAnsiTheme="minorHAnsi"/>
              </w:rPr>
            </w:pPr>
            <w:r>
              <w:rPr>
                <w:rFonts w:asciiTheme="minorHAnsi" w:hAnsiTheme="minorHAnsi"/>
              </w:rPr>
              <w:t>Indica f</w:t>
            </w:r>
            <w:r w:rsidRPr="00BC5AB7">
              <w:rPr>
                <w:rFonts w:asciiTheme="minorHAnsi" w:hAnsiTheme="minorHAnsi"/>
              </w:rPr>
              <w:t xml:space="preserve">echa de inicio: </w:t>
            </w:r>
          </w:p>
          <w:p w14:paraId="1ADA14C4" w14:textId="77777777" w:rsidR="00D462F4" w:rsidRDefault="00000000" w:rsidP="005217BA">
            <w:pPr>
              <w:spacing w:before="40" w:after="40" w:line="288" w:lineRule="auto"/>
              <w:jc w:val="both"/>
              <w:rPr>
                <w:rFonts w:asciiTheme="minorHAnsi" w:hAnsiTheme="minorHAnsi"/>
              </w:rPr>
            </w:pPr>
            <w:sdt>
              <w:sdtPr>
                <w:id w:val="2125959845"/>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Iniciado y terminado</w:t>
            </w:r>
          </w:p>
          <w:p w14:paraId="3B5B678A" w14:textId="77777777" w:rsidR="00D462F4" w:rsidRPr="00BC5AB7" w:rsidRDefault="00D462F4" w:rsidP="005217BA">
            <w:pPr>
              <w:spacing w:before="40" w:after="40" w:line="288" w:lineRule="auto"/>
              <w:jc w:val="both"/>
              <w:rPr>
                <w:rFonts w:asciiTheme="minorHAnsi" w:hAnsiTheme="minorHAnsi"/>
              </w:rPr>
            </w:pPr>
            <w:r>
              <w:rPr>
                <w:rFonts w:asciiTheme="minorHAnsi" w:hAnsiTheme="minorHAnsi"/>
              </w:rPr>
              <w:t>Indica fecha de inicio y de finalización:</w:t>
            </w:r>
          </w:p>
          <w:p w14:paraId="3C9FE5C9" w14:textId="77777777" w:rsidR="00D462F4" w:rsidRPr="00BC5AB7" w:rsidRDefault="00000000" w:rsidP="005217BA">
            <w:pPr>
              <w:spacing w:before="40" w:after="40" w:line="288" w:lineRule="auto"/>
              <w:jc w:val="both"/>
              <w:rPr>
                <w:rFonts w:asciiTheme="minorHAnsi" w:hAnsiTheme="minorHAnsi"/>
              </w:rPr>
            </w:pPr>
            <w:sdt>
              <w:sdtPr>
                <w:id w:val="339896517"/>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Aprobado pero no iniciado</w:t>
            </w:r>
          </w:p>
        </w:tc>
      </w:tr>
      <w:tr w:rsidR="00D462F4" w:rsidRPr="00BB6343" w14:paraId="0BCEC1FE" w14:textId="77777777" w:rsidTr="005217BA">
        <w:tc>
          <w:tcPr>
            <w:tcW w:w="2978" w:type="dxa"/>
            <w:shd w:val="clear" w:color="auto" w:fill="FDB035"/>
            <w:vAlign w:val="center"/>
          </w:tcPr>
          <w:p w14:paraId="5A2A5A9F" w14:textId="77777777" w:rsidR="00D462F4" w:rsidRPr="00361A32" w:rsidRDefault="00D462F4" w:rsidP="005217BA">
            <w:pPr>
              <w:spacing w:before="40" w:after="40" w:line="288" w:lineRule="auto"/>
              <w:rPr>
                <w:rFonts w:ascii="DM Sans" w:hAnsi="DM Sans"/>
                <w:b/>
              </w:rPr>
            </w:pPr>
            <w:r w:rsidRPr="00361A32">
              <w:rPr>
                <w:rFonts w:ascii="DM Sans" w:hAnsi="DM Sans"/>
                <w:b/>
              </w:rPr>
              <w:lastRenderedPageBreak/>
              <w:t>Fecha de fin</w:t>
            </w:r>
          </w:p>
        </w:tc>
        <w:tc>
          <w:tcPr>
            <w:tcW w:w="6520" w:type="dxa"/>
          </w:tcPr>
          <w:p w14:paraId="25E35EC7"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 xml:space="preserve">Fecha de finalización: </w:t>
            </w:r>
          </w:p>
          <w:p w14:paraId="1EB7CA0B"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En curso</w:t>
            </w:r>
          </w:p>
        </w:tc>
      </w:tr>
      <w:tr w:rsidR="00D462F4" w:rsidRPr="00BB6343" w14:paraId="6357AE9A" w14:textId="77777777" w:rsidTr="005217BA">
        <w:tc>
          <w:tcPr>
            <w:tcW w:w="2978" w:type="dxa"/>
            <w:shd w:val="clear" w:color="auto" w:fill="FDB035"/>
            <w:vAlign w:val="center"/>
          </w:tcPr>
          <w:p w14:paraId="15F4F761" w14:textId="77777777" w:rsidR="00D462F4" w:rsidRPr="00361A32" w:rsidRDefault="00D462F4" w:rsidP="005217BA">
            <w:pPr>
              <w:spacing w:before="40" w:after="40" w:line="288" w:lineRule="auto"/>
              <w:rPr>
                <w:rFonts w:ascii="DM Sans" w:hAnsi="DM Sans"/>
                <w:b/>
              </w:rPr>
            </w:pPr>
            <w:r w:rsidRPr="00361A32">
              <w:rPr>
                <w:rFonts w:ascii="DM Sans" w:hAnsi="DM Sans"/>
                <w:b/>
              </w:rPr>
              <w:t>Presupuesto previsto</w:t>
            </w:r>
          </w:p>
        </w:tc>
        <w:tc>
          <w:tcPr>
            <w:tcW w:w="6520" w:type="dxa"/>
          </w:tcPr>
          <w:p w14:paraId="71C3105D"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 xml:space="preserve">Total en €: </w:t>
            </w:r>
          </w:p>
        </w:tc>
      </w:tr>
      <w:tr w:rsidR="00D462F4" w:rsidRPr="00BB6343" w14:paraId="0B12261C" w14:textId="77777777" w:rsidTr="005217BA">
        <w:tc>
          <w:tcPr>
            <w:tcW w:w="2978" w:type="dxa"/>
            <w:shd w:val="clear" w:color="auto" w:fill="FDB035"/>
            <w:vAlign w:val="center"/>
          </w:tcPr>
          <w:p w14:paraId="35D23CA9" w14:textId="77777777" w:rsidR="00D462F4" w:rsidRPr="00361A32" w:rsidRDefault="00D462F4" w:rsidP="005217BA">
            <w:pPr>
              <w:spacing w:before="40" w:after="40" w:line="288" w:lineRule="auto"/>
              <w:rPr>
                <w:rFonts w:ascii="DM Sans" w:hAnsi="DM Sans"/>
                <w:b/>
              </w:rPr>
            </w:pPr>
            <w:r w:rsidRPr="00361A32">
              <w:rPr>
                <w:rFonts w:ascii="DM Sans" w:hAnsi="DM Sans"/>
                <w:b/>
              </w:rPr>
              <w:t>Ámbito territorial que abarca el proyecto</w:t>
            </w:r>
          </w:p>
        </w:tc>
        <w:tc>
          <w:tcPr>
            <w:tcW w:w="6520" w:type="dxa"/>
          </w:tcPr>
          <w:p w14:paraId="5D6DFCC1" w14:textId="77777777" w:rsidR="00D462F4" w:rsidRPr="00BC5AB7" w:rsidRDefault="00000000" w:rsidP="005217BA">
            <w:pPr>
              <w:spacing w:before="40" w:after="40" w:line="288" w:lineRule="auto"/>
              <w:jc w:val="both"/>
              <w:rPr>
                <w:rFonts w:asciiTheme="minorHAnsi" w:hAnsiTheme="minorHAnsi"/>
                <w:bCs/>
              </w:rPr>
            </w:pPr>
            <w:sdt>
              <w:sdtPr>
                <w:rPr>
                  <w:bCs/>
                </w:rPr>
                <w:id w:val="-1706170346"/>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 xml:space="preserve">Municipal </w:t>
            </w:r>
          </w:p>
          <w:p w14:paraId="5F865E64" w14:textId="77777777" w:rsidR="00D462F4" w:rsidRPr="00A73519" w:rsidRDefault="00000000" w:rsidP="005217BA">
            <w:pPr>
              <w:spacing w:before="40" w:after="40" w:line="288" w:lineRule="auto"/>
              <w:jc w:val="both"/>
              <w:rPr>
                <w:rFonts w:asciiTheme="minorHAnsi" w:hAnsiTheme="minorHAnsi"/>
                <w:bCs/>
                <w:color w:val="0052F5"/>
              </w:rPr>
            </w:pPr>
            <w:sdt>
              <w:sdtPr>
                <w:rPr>
                  <w:bCs/>
                </w:rPr>
                <w:id w:val="304739376"/>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 xml:space="preserve">Supramunicipal </w:t>
            </w:r>
            <w:r w:rsidR="00D462F4" w:rsidRPr="00A73519">
              <w:rPr>
                <w:rFonts w:asciiTheme="minorHAnsi" w:hAnsiTheme="minorHAnsi"/>
                <w:bCs/>
                <w:color w:val="0052F5"/>
              </w:rPr>
              <w:t xml:space="preserve">(señala el </w:t>
            </w:r>
            <w:proofErr w:type="spellStart"/>
            <w:r w:rsidR="00D462F4" w:rsidRPr="00A73519">
              <w:rPr>
                <w:rFonts w:asciiTheme="minorHAnsi" w:hAnsiTheme="minorHAnsi"/>
                <w:bCs/>
                <w:color w:val="0052F5"/>
              </w:rPr>
              <w:t>nº</w:t>
            </w:r>
            <w:proofErr w:type="spellEnd"/>
            <w:r w:rsidR="00D462F4" w:rsidRPr="00A73519">
              <w:rPr>
                <w:rFonts w:asciiTheme="minorHAnsi" w:hAnsiTheme="minorHAnsi"/>
                <w:bCs/>
                <w:color w:val="0052F5"/>
              </w:rPr>
              <w:t xml:space="preserve"> de municipios):</w:t>
            </w:r>
          </w:p>
          <w:p w14:paraId="40DFF9D8" w14:textId="77777777" w:rsidR="00D462F4" w:rsidRPr="00BC5AB7" w:rsidRDefault="00000000" w:rsidP="005217BA">
            <w:pPr>
              <w:spacing w:before="40" w:after="40" w:line="288" w:lineRule="auto"/>
              <w:jc w:val="both"/>
              <w:rPr>
                <w:rFonts w:asciiTheme="minorHAnsi" w:hAnsiTheme="minorHAnsi"/>
                <w:bCs/>
              </w:rPr>
            </w:pPr>
            <w:sdt>
              <w:sdtPr>
                <w:rPr>
                  <w:bCs/>
                </w:rPr>
                <w:id w:val="1258792700"/>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Todo el territorio del Grupo</w:t>
            </w:r>
          </w:p>
          <w:p w14:paraId="6B80B34D" w14:textId="77777777" w:rsidR="00D462F4" w:rsidRPr="00BC5AB7" w:rsidRDefault="00000000" w:rsidP="005217BA">
            <w:pPr>
              <w:spacing w:before="40" w:after="40" w:line="288" w:lineRule="auto"/>
              <w:jc w:val="both"/>
              <w:rPr>
                <w:rFonts w:asciiTheme="minorHAnsi" w:hAnsiTheme="minorHAnsi"/>
                <w:bCs/>
              </w:rPr>
            </w:pPr>
            <w:sdt>
              <w:sdtPr>
                <w:rPr>
                  <w:bCs/>
                </w:rPr>
                <w:id w:val="1971093724"/>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Regional</w:t>
            </w:r>
          </w:p>
          <w:p w14:paraId="436B7706" w14:textId="77777777" w:rsidR="00D462F4" w:rsidRDefault="00000000" w:rsidP="005217BA">
            <w:pPr>
              <w:spacing w:before="40" w:after="40" w:line="288" w:lineRule="auto"/>
              <w:jc w:val="both"/>
              <w:rPr>
                <w:rFonts w:asciiTheme="minorHAnsi" w:hAnsiTheme="minorHAnsi"/>
                <w:color w:val="24C0B5"/>
              </w:rPr>
            </w:pPr>
            <w:sdt>
              <w:sdtPr>
                <w:id w:val="-554708698"/>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 xml:space="preserve"> </w:t>
            </w:r>
            <w:r w:rsidR="00D462F4" w:rsidRPr="00BC5AB7">
              <w:rPr>
                <w:rFonts w:asciiTheme="minorHAnsi" w:hAnsiTheme="minorHAnsi"/>
              </w:rPr>
              <w:t xml:space="preserve">Otro </w:t>
            </w:r>
            <w:r w:rsidR="00D462F4" w:rsidRPr="00A73519">
              <w:rPr>
                <w:rFonts w:asciiTheme="minorHAnsi" w:hAnsiTheme="minorHAnsi"/>
                <w:color w:val="0052F5"/>
              </w:rPr>
              <w:t>(comenta la respuesta):</w:t>
            </w:r>
          </w:p>
          <w:p w14:paraId="0CC20A4F" w14:textId="77777777" w:rsidR="00D462F4" w:rsidRPr="00BC5AB7" w:rsidRDefault="00D462F4" w:rsidP="005217BA">
            <w:pPr>
              <w:spacing w:before="40" w:after="40" w:line="288" w:lineRule="auto"/>
              <w:jc w:val="both"/>
              <w:rPr>
                <w:rFonts w:asciiTheme="minorHAnsi" w:hAnsiTheme="minorHAnsi"/>
                <w:b/>
              </w:rPr>
            </w:pPr>
          </w:p>
        </w:tc>
      </w:tr>
      <w:tr w:rsidR="00D462F4" w:rsidRPr="00BB6343" w14:paraId="352C558C" w14:textId="77777777" w:rsidTr="005217BA">
        <w:tc>
          <w:tcPr>
            <w:tcW w:w="2978" w:type="dxa"/>
            <w:vMerge w:val="restart"/>
            <w:shd w:val="clear" w:color="auto" w:fill="FDB035"/>
            <w:vAlign w:val="center"/>
          </w:tcPr>
          <w:p w14:paraId="524CB67E" w14:textId="77777777" w:rsidR="00D462F4" w:rsidRPr="00361A32" w:rsidRDefault="00D462F4" w:rsidP="005217BA">
            <w:pPr>
              <w:spacing w:before="40" w:after="40" w:line="288" w:lineRule="auto"/>
              <w:rPr>
                <w:rFonts w:ascii="DM Sans" w:hAnsi="DM Sans"/>
                <w:b/>
              </w:rPr>
            </w:pPr>
            <w:r w:rsidRPr="00361A32">
              <w:rPr>
                <w:rFonts w:ascii="DM Sans" w:hAnsi="DM Sans"/>
                <w:b/>
              </w:rPr>
              <w:t>Descripción</w:t>
            </w:r>
            <w:r>
              <w:rPr>
                <w:rFonts w:ascii="DM Sans" w:hAnsi="DM Sans"/>
                <w:b/>
              </w:rPr>
              <w:t xml:space="preserve"> del proyecto</w:t>
            </w:r>
          </w:p>
        </w:tc>
        <w:tc>
          <w:tcPr>
            <w:tcW w:w="6520" w:type="dxa"/>
          </w:tcPr>
          <w:p w14:paraId="6401F40F" w14:textId="77777777" w:rsidR="00D462F4" w:rsidRPr="00A73519" w:rsidRDefault="00D462F4" w:rsidP="005217BA">
            <w:pPr>
              <w:spacing w:before="40" w:after="40" w:line="288" w:lineRule="auto"/>
              <w:jc w:val="both"/>
              <w:rPr>
                <w:rFonts w:asciiTheme="minorHAnsi" w:hAnsiTheme="minorHAnsi"/>
                <w:color w:val="0052F5"/>
              </w:rPr>
            </w:pPr>
            <w:r w:rsidRPr="00BC5AB7">
              <w:rPr>
                <w:rFonts w:asciiTheme="minorHAnsi" w:hAnsiTheme="minorHAnsi"/>
              </w:rPr>
              <w:t xml:space="preserve">Objetivos </w:t>
            </w:r>
            <w:r w:rsidRPr="00A73519">
              <w:rPr>
                <w:rFonts w:asciiTheme="minorHAnsi" w:hAnsiTheme="minorHAnsi"/>
                <w:color w:val="0052F5"/>
              </w:rPr>
              <w:t>(100 palabras máx.)</w:t>
            </w:r>
          </w:p>
          <w:p w14:paraId="39FCE00E"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52FEDA90" w14:textId="77777777" w:rsidTr="005217BA">
        <w:tc>
          <w:tcPr>
            <w:tcW w:w="2978" w:type="dxa"/>
            <w:vMerge/>
            <w:shd w:val="clear" w:color="auto" w:fill="FDB035"/>
            <w:vAlign w:val="center"/>
          </w:tcPr>
          <w:p w14:paraId="00DABB3F" w14:textId="77777777" w:rsidR="00D462F4" w:rsidRPr="00361A32" w:rsidRDefault="00D462F4" w:rsidP="005217BA">
            <w:pPr>
              <w:spacing w:before="40" w:after="40" w:line="288" w:lineRule="auto"/>
              <w:rPr>
                <w:rFonts w:ascii="DM Sans" w:hAnsi="DM Sans"/>
                <w:b/>
              </w:rPr>
            </w:pPr>
          </w:p>
        </w:tc>
        <w:tc>
          <w:tcPr>
            <w:tcW w:w="6520" w:type="dxa"/>
          </w:tcPr>
          <w:p w14:paraId="624E1C21" w14:textId="77777777" w:rsidR="00D462F4" w:rsidRPr="00BC5AB7" w:rsidRDefault="00D462F4" w:rsidP="005217BA">
            <w:pPr>
              <w:spacing w:before="40" w:after="40" w:line="288" w:lineRule="auto"/>
              <w:jc w:val="both"/>
              <w:rPr>
                <w:rFonts w:asciiTheme="minorHAnsi" w:hAnsiTheme="minorHAnsi"/>
                <w:color w:val="24C0B5"/>
              </w:rPr>
            </w:pPr>
            <w:r w:rsidRPr="00BC5AB7">
              <w:rPr>
                <w:rFonts w:asciiTheme="minorHAnsi" w:hAnsiTheme="minorHAnsi"/>
              </w:rPr>
              <w:t xml:space="preserve">Líneas de trabajo </w:t>
            </w:r>
            <w:r w:rsidRPr="00A73519">
              <w:rPr>
                <w:rFonts w:asciiTheme="minorHAnsi" w:hAnsiTheme="minorHAnsi"/>
                <w:color w:val="0052F5"/>
              </w:rPr>
              <w:t>(100 palabras máx.)</w:t>
            </w:r>
          </w:p>
          <w:p w14:paraId="6999F953"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171C05DC" w14:textId="77777777" w:rsidTr="005217BA">
        <w:tc>
          <w:tcPr>
            <w:tcW w:w="2978" w:type="dxa"/>
            <w:vMerge/>
            <w:shd w:val="clear" w:color="auto" w:fill="FDB035"/>
            <w:vAlign w:val="center"/>
          </w:tcPr>
          <w:p w14:paraId="1613B85B" w14:textId="77777777" w:rsidR="00D462F4" w:rsidRPr="00361A32" w:rsidRDefault="00D462F4" w:rsidP="005217BA">
            <w:pPr>
              <w:spacing w:before="40" w:after="40" w:line="288" w:lineRule="auto"/>
              <w:rPr>
                <w:rFonts w:ascii="DM Sans" w:hAnsi="DM Sans"/>
                <w:b/>
              </w:rPr>
            </w:pPr>
          </w:p>
        </w:tc>
        <w:tc>
          <w:tcPr>
            <w:tcW w:w="6520" w:type="dxa"/>
          </w:tcPr>
          <w:p w14:paraId="0D944012" w14:textId="77777777" w:rsidR="00D462F4" w:rsidRDefault="00D462F4" w:rsidP="005217BA">
            <w:pPr>
              <w:spacing w:before="40" w:after="40" w:line="288" w:lineRule="auto"/>
              <w:jc w:val="both"/>
              <w:rPr>
                <w:rFonts w:asciiTheme="minorHAnsi" w:hAnsiTheme="minorHAnsi"/>
                <w:color w:val="24C0B5"/>
              </w:rPr>
            </w:pPr>
            <w:r w:rsidRPr="00BC5AB7">
              <w:rPr>
                <w:rFonts w:asciiTheme="minorHAnsi" w:hAnsiTheme="minorHAnsi"/>
              </w:rPr>
              <w:t xml:space="preserve">Referencias </w:t>
            </w:r>
            <w:r w:rsidRPr="00A73519">
              <w:rPr>
                <w:rFonts w:asciiTheme="minorHAnsi" w:hAnsiTheme="minorHAnsi"/>
                <w:color w:val="0052F5"/>
              </w:rPr>
              <w:t>(Enlaces y links al proyecto, si están disponibles)</w:t>
            </w:r>
          </w:p>
          <w:p w14:paraId="0B6AB12F"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3F3F87C5" w14:textId="77777777" w:rsidTr="005217BA">
        <w:tc>
          <w:tcPr>
            <w:tcW w:w="2978" w:type="dxa"/>
            <w:shd w:val="clear" w:color="auto" w:fill="FDB035"/>
            <w:vAlign w:val="center"/>
          </w:tcPr>
          <w:p w14:paraId="29197BBA" w14:textId="77777777" w:rsidR="00D462F4" w:rsidRPr="00361A32" w:rsidRDefault="00D462F4" w:rsidP="005217BA">
            <w:pPr>
              <w:spacing w:before="40" w:after="40" w:line="288" w:lineRule="auto"/>
              <w:rPr>
                <w:rFonts w:ascii="DM Sans" w:hAnsi="DM Sans"/>
                <w:b/>
              </w:rPr>
            </w:pPr>
            <w:r w:rsidRPr="00361A32">
              <w:rPr>
                <w:rFonts w:ascii="DM Sans" w:hAnsi="DM Sans"/>
                <w:b/>
              </w:rPr>
              <w:t>Agentes implicados en el proyecto</w:t>
            </w:r>
          </w:p>
        </w:tc>
        <w:tc>
          <w:tcPr>
            <w:tcW w:w="6520" w:type="dxa"/>
          </w:tcPr>
          <w:p w14:paraId="51AC47E4" w14:textId="77777777" w:rsidR="00D462F4" w:rsidRPr="00BC5AB7" w:rsidRDefault="00D462F4" w:rsidP="005217BA">
            <w:pPr>
              <w:spacing w:before="40" w:after="40" w:line="288" w:lineRule="auto"/>
              <w:jc w:val="both"/>
              <w:rPr>
                <w:rFonts w:asciiTheme="minorHAnsi" w:hAnsiTheme="minorHAnsi"/>
                <w:color w:val="24C0B5"/>
              </w:rPr>
            </w:pPr>
            <w:r w:rsidRPr="00BC5AB7">
              <w:rPr>
                <w:rFonts w:asciiTheme="minorHAnsi" w:hAnsiTheme="minorHAnsi"/>
              </w:rPr>
              <w:t xml:space="preserve">Señala quienes han participado en el proyecto y de qué modo, </w:t>
            </w:r>
            <w:r w:rsidRPr="00A73519">
              <w:rPr>
                <w:rFonts w:asciiTheme="minorHAnsi" w:hAnsiTheme="minorHAnsi"/>
                <w:color w:val="0052F5"/>
              </w:rPr>
              <w:t>(100 palabras máx.)</w:t>
            </w:r>
          </w:p>
          <w:p w14:paraId="594ECDF1"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79A64CD1" w14:textId="77777777" w:rsidTr="005217BA">
        <w:tc>
          <w:tcPr>
            <w:tcW w:w="2978" w:type="dxa"/>
            <w:shd w:val="clear" w:color="auto" w:fill="FDB035"/>
            <w:vAlign w:val="center"/>
          </w:tcPr>
          <w:p w14:paraId="034855A8" w14:textId="77777777" w:rsidR="00D462F4" w:rsidRPr="00361A32" w:rsidRDefault="00D462F4" w:rsidP="005217BA">
            <w:pPr>
              <w:spacing w:before="40" w:after="40" w:line="288" w:lineRule="auto"/>
              <w:rPr>
                <w:rFonts w:ascii="DM Sans" w:hAnsi="DM Sans"/>
                <w:b/>
              </w:rPr>
            </w:pPr>
            <w:r w:rsidRPr="00361A32">
              <w:rPr>
                <w:rFonts w:ascii="DM Sans" w:hAnsi="DM Sans"/>
                <w:b/>
              </w:rPr>
              <w:t>Resultados</w:t>
            </w:r>
          </w:p>
        </w:tc>
        <w:tc>
          <w:tcPr>
            <w:tcW w:w="6520" w:type="dxa"/>
          </w:tcPr>
          <w:p w14:paraId="090AAD48" w14:textId="77777777" w:rsidR="00D462F4" w:rsidRPr="00BC5AB7" w:rsidRDefault="00D462F4" w:rsidP="005217BA">
            <w:pPr>
              <w:spacing w:before="40" w:after="40" w:line="288" w:lineRule="auto"/>
              <w:jc w:val="both"/>
              <w:rPr>
                <w:rFonts w:asciiTheme="minorHAnsi" w:hAnsiTheme="minorHAnsi"/>
              </w:rPr>
            </w:pPr>
            <w:r w:rsidRPr="00A73519">
              <w:rPr>
                <w:rFonts w:asciiTheme="minorHAnsi" w:hAnsiTheme="minorHAnsi"/>
                <w:color w:val="0052F5"/>
              </w:rPr>
              <w:t>100 palabras máx</w:t>
            </w:r>
            <w:r w:rsidRPr="00BC5AB7">
              <w:rPr>
                <w:rFonts w:asciiTheme="minorHAnsi" w:hAnsiTheme="minorHAnsi"/>
                <w:color w:val="90A953"/>
              </w:rPr>
              <w:t>.</w:t>
            </w:r>
          </w:p>
        </w:tc>
      </w:tr>
      <w:tr w:rsidR="00D462F4" w:rsidRPr="00BB6343" w14:paraId="2A414D44" w14:textId="77777777" w:rsidTr="005217BA">
        <w:tc>
          <w:tcPr>
            <w:tcW w:w="2978" w:type="dxa"/>
            <w:shd w:val="clear" w:color="auto" w:fill="FDB035"/>
            <w:vAlign w:val="center"/>
          </w:tcPr>
          <w:p w14:paraId="7BDDDE75" w14:textId="77777777" w:rsidR="00D462F4" w:rsidRPr="00361A32" w:rsidRDefault="00D462F4" w:rsidP="005217BA">
            <w:pPr>
              <w:spacing w:before="40" w:after="40" w:line="288" w:lineRule="auto"/>
              <w:rPr>
                <w:rFonts w:ascii="DM Sans" w:hAnsi="DM Sans"/>
                <w:b/>
              </w:rPr>
            </w:pPr>
            <w:r w:rsidRPr="00361A32">
              <w:rPr>
                <w:rFonts w:ascii="DM Sans" w:hAnsi="DM Sans"/>
                <w:b/>
              </w:rPr>
              <w:t xml:space="preserve">¿Quiénes han sido </w:t>
            </w:r>
            <w:r>
              <w:rPr>
                <w:rFonts w:ascii="DM Sans" w:hAnsi="DM Sans"/>
                <w:b/>
              </w:rPr>
              <w:t xml:space="preserve">las personas o entidades </w:t>
            </w:r>
            <w:r w:rsidRPr="00361A32">
              <w:rPr>
                <w:rFonts w:ascii="DM Sans" w:hAnsi="DM Sans"/>
                <w:b/>
              </w:rPr>
              <w:t>beneficiari</w:t>
            </w:r>
            <w:r>
              <w:rPr>
                <w:rFonts w:ascii="DM Sans" w:hAnsi="DM Sans"/>
                <w:b/>
              </w:rPr>
              <w:t>a</w:t>
            </w:r>
            <w:r w:rsidRPr="00361A32">
              <w:rPr>
                <w:rFonts w:ascii="DM Sans" w:hAnsi="DM Sans"/>
                <w:b/>
              </w:rPr>
              <w:t>s del proyecto?</w:t>
            </w:r>
            <w:r>
              <w:rPr>
                <w:rFonts w:ascii="DM Sans" w:hAnsi="DM Sans"/>
                <w:b/>
              </w:rPr>
              <w:t xml:space="preserve"> ¿Qué papel han tenido en el mismo?</w:t>
            </w:r>
          </w:p>
        </w:tc>
        <w:tc>
          <w:tcPr>
            <w:tcW w:w="6520" w:type="dxa"/>
          </w:tcPr>
          <w:p w14:paraId="09AC18D5" w14:textId="77777777" w:rsidR="00D462F4" w:rsidRPr="00BC5AB7" w:rsidRDefault="00D462F4" w:rsidP="005217BA">
            <w:pPr>
              <w:spacing w:before="40" w:after="40" w:line="288" w:lineRule="auto"/>
              <w:jc w:val="both"/>
              <w:rPr>
                <w:rFonts w:asciiTheme="minorHAnsi" w:hAnsiTheme="minorHAnsi"/>
              </w:rPr>
            </w:pPr>
            <w:r w:rsidRPr="00A73519">
              <w:rPr>
                <w:rFonts w:asciiTheme="minorHAnsi" w:hAnsiTheme="minorHAnsi"/>
                <w:color w:val="0052F5"/>
              </w:rPr>
              <w:t>100 palabras máx.</w:t>
            </w:r>
          </w:p>
        </w:tc>
      </w:tr>
      <w:tr w:rsidR="00D462F4" w:rsidRPr="00BB6343" w14:paraId="69A7EBEC" w14:textId="77777777" w:rsidTr="005217BA">
        <w:tc>
          <w:tcPr>
            <w:tcW w:w="2978" w:type="dxa"/>
            <w:shd w:val="clear" w:color="auto" w:fill="FDB035"/>
            <w:vAlign w:val="center"/>
          </w:tcPr>
          <w:p w14:paraId="263DF1C9" w14:textId="77777777" w:rsidR="00D462F4" w:rsidRPr="00361A32" w:rsidRDefault="00D462F4" w:rsidP="005217BA">
            <w:pPr>
              <w:spacing w:before="40" w:after="40" w:line="288" w:lineRule="auto"/>
              <w:rPr>
                <w:rFonts w:ascii="DM Sans" w:hAnsi="DM Sans"/>
                <w:b/>
              </w:rPr>
            </w:pPr>
            <w:r w:rsidRPr="00361A32">
              <w:rPr>
                <w:rFonts w:ascii="DM Sans" w:hAnsi="DM Sans"/>
                <w:b/>
              </w:rPr>
              <w:t xml:space="preserve">Cuéntanos </w:t>
            </w:r>
            <w:r>
              <w:rPr>
                <w:rFonts w:ascii="DM Sans" w:hAnsi="DM Sans"/>
                <w:b/>
              </w:rPr>
              <w:t xml:space="preserve">los principales retos en la puesta en marcha y desarrollo del </w:t>
            </w:r>
            <w:r w:rsidRPr="00361A32">
              <w:rPr>
                <w:rFonts w:ascii="DM Sans" w:hAnsi="DM Sans"/>
                <w:b/>
              </w:rPr>
              <w:t>proyecto y como lo</w:t>
            </w:r>
            <w:r>
              <w:rPr>
                <w:rFonts w:ascii="DM Sans" w:hAnsi="DM Sans"/>
                <w:b/>
              </w:rPr>
              <w:t>s</w:t>
            </w:r>
            <w:r w:rsidRPr="00361A32">
              <w:rPr>
                <w:rFonts w:ascii="DM Sans" w:hAnsi="DM Sans"/>
                <w:b/>
              </w:rPr>
              <w:t xml:space="preserve"> solucionaste</w:t>
            </w:r>
            <w:r>
              <w:rPr>
                <w:rFonts w:ascii="DM Sans" w:hAnsi="DM Sans"/>
                <w:b/>
              </w:rPr>
              <w:t>is</w:t>
            </w:r>
          </w:p>
        </w:tc>
        <w:tc>
          <w:tcPr>
            <w:tcW w:w="6520" w:type="dxa"/>
          </w:tcPr>
          <w:p w14:paraId="31717BD2" w14:textId="77777777" w:rsidR="00D462F4" w:rsidRPr="000A2964" w:rsidRDefault="00D462F4" w:rsidP="005217BA">
            <w:pPr>
              <w:spacing w:before="40" w:after="40" w:line="288" w:lineRule="auto"/>
              <w:jc w:val="both"/>
              <w:rPr>
                <w:rFonts w:asciiTheme="minorHAnsi" w:hAnsiTheme="minorHAnsi"/>
                <w:color w:val="24C0B5"/>
              </w:rPr>
            </w:pPr>
            <w:r w:rsidRPr="00A73519">
              <w:rPr>
                <w:rFonts w:asciiTheme="minorHAnsi" w:hAnsiTheme="minorHAnsi"/>
                <w:color w:val="0052F5"/>
              </w:rPr>
              <w:t>100 palabras máx.</w:t>
            </w:r>
          </w:p>
        </w:tc>
      </w:tr>
      <w:tr w:rsidR="00D462F4" w:rsidRPr="00BB6343" w14:paraId="7C2D5FDC" w14:textId="77777777" w:rsidTr="005217BA">
        <w:tc>
          <w:tcPr>
            <w:tcW w:w="2978" w:type="dxa"/>
            <w:shd w:val="clear" w:color="auto" w:fill="FDB035"/>
            <w:vAlign w:val="center"/>
          </w:tcPr>
          <w:p w14:paraId="6A12A542" w14:textId="77777777" w:rsidR="00D462F4" w:rsidRPr="00361A32" w:rsidRDefault="00D462F4" w:rsidP="005217BA">
            <w:pPr>
              <w:spacing w:before="40" w:after="40" w:line="288" w:lineRule="auto"/>
              <w:rPr>
                <w:rFonts w:ascii="DM Sans" w:hAnsi="DM Sans"/>
                <w:b/>
              </w:rPr>
            </w:pPr>
            <w:r w:rsidRPr="00361A32">
              <w:rPr>
                <w:rFonts w:ascii="DM Sans" w:hAnsi="DM Sans"/>
                <w:b/>
              </w:rPr>
              <w:t>¿Con qué te sientes más orgulloso/a en relación con este proyecto?</w:t>
            </w:r>
          </w:p>
        </w:tc>
        <w:tc>
          <w:tcPr>
            <w:tcW w:w="6520" w:type="dxa"/>
          </w:tcPr>
          <w:p w14:paraId="685ABDB9" w14:textId="77777777" w:rsidR="00D462F4" w:rsidRPr="000A2964" w:rsidRDefault="00D462F4" w:rsidP="005217BA">
            <w:pPr>
              <w:spacing w:before="40" w:after="40" w:line="288" w:lineRule="auto"/>
              <w:jc w:val="both"/>
              <w:rPr>
                <w:rFonts w:asciiTheme="minorHAnsi" w:hAnsiTheme="minorHAnsi"/>
                <w:color w:val="24C0B5"/>
              </w:rPr>
            </w:pPr>
            <w:r w:rsidRPr="00A73519">
              <w:rPr>
                <w:rFonts w:asciiTheme="minorHAnsi" w:hAnsiTheme="minorHAnsi"/>
                <w:color w:val="0052F5"/>
              </w:rPr>
              <w:t>100 palabras máx.</w:t>
            </w:r>
          </w:p>
        </w:tc>
      </w:tr>
      <w:tr w:rsidR="00D462F4" w:rsidRPr="00BB6343" w14:paraId="3C402ABF" w14:textId="77777777" w:rsidTr="005217BA">
        <w:tc>
          <w:tcPr>
            <w:tcW w:w="2978" w:type="dxa"/>
            <w:shd w:val="clear" w:color="auto" w:fill="FDB035"/>
            <w:vAlign w:val="center"/>
          </w:tcPr>
          <w:p w14:paraId="73C36C36" w14:textId="77777777" w:rsidR="00D462F4" w:rsidRPr="00361A32" w:rsidRDefault="00D462F4" w:rsidP="005217BA">
            <w:pPr>
              <w:spacing w:before="40" w:after="40" w:line="288" w:lineRule="auto"/>
              <w:rPr>
                <w:rFonts w:ascii="DM Sans" w:hAnsi="DM Sans"/>
                <w:b/>
              </w:rPr>
            </w:pPr>
            <w:r w:rsidRPr="00361A32">
              <w:rPr>
                <w:rFonts w:ascii="DM Sans" w:hAnsi="DM Sans"/>
                <w:b/>
              </w:rPr>
              <w:t>Planes futuros vinculados al proyecto</w:t>
            </w:r>
          </w:p>
        </w:tc>
        <w:tc>
          <w:tcPr>
            <w:tcW w:w="6520" w:type="dxa"/>
          </w:tcPr>
          <w:p w14:paraId="2B1B4609"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 xml:space="preserve">¿Se quiere dar continuidad? ¿Está previsto replicarlo en otras zonas? </w:t>
            </w:r>
            <w:r w:rsidRPr="00A73519">
              <w:rPr>
                <w:rFonts w:asciiTheme="minorHAnsi" w:hAnsiTheme="minorHAnsi"/>
                <w:color w:val="0052F5"/>
              </w:rPr>
              <w:t>(100 palabras máx.)</w:t>
            </w:r>
          </w:p>
          <w:p w14:paraId="505A88D5" w14:textId="77777777" w:rsidR="00D462F4" w:rsidRPr="00BC5AB7" w:rsidRDefault="00D462F4" w:rsidP="005217BA">
            <w:pPr>
              <w:spacing w:before="40" w:after="40" w:line="288" w:lineRule="auto"/>
              <w:jc w:val="both"/>
              <w:rPr>
                <w:rFonts w:asciiTheme="minorHAnsi" w:hAnsiTheme="minorHAnsi"/>
                <w:color w:val="90A953"/>
              </w:rPr>
            </w:pPr>
          </w:p>
        </w:tc>
      </w:tr>
      <w:tr w:rsidR="00D462F4" w:rsidRPr="00BB6343" w14:paraId="64DC51EF" w14:textId="77777777" w:rsidTr="005217BA">
        <w:tc>
          <w:tcPr>
            <w:tcW w:w="2978" w:type="dxa"/>
            <w:shd w:val="clear" w:color="auto" w:fill="FDB035"/>
            <w:vAlign w:val="center"/>
          </w:tcPr>
          <w:p w14:paraId="04B4B34A" w14:textId="77777777" w:rsidR="00D462F4" w:rsidRPr="00361A32" w:rsidRDefault="00D462F4" w:rsidP="005217BA">
            <w:pPr>
              <w:spacing w:before="40" w:after="40" w:line="288" w:lineRule="auto"/>
              <w:rPr>
                <w:rFonts w:ascii="DM Sans" w:hAnsi="DM Sans"/>
                <w:b/>
              </w:rPr>
            </w:pPr>
            <w:r w:rsidRPr="00361A32">
              <w:rPr>
                <w:rFonts w:ascii="DM Sans" w:hAnsi="DM Sans"/>
                <w:b/>
              </w:rPr>
              <w:t>¿Cómo de exitos</w:t>
            </w:r>
            <w:r>
              <w:rPr>
                <w:rFonts w:ascii="DM Sans" w:hAnsi="DM Sans"/>
                <w:b/>
              </w:rPr>
              <w:t>a</w:t>
            </w:r>
            <w:r w:rsidRPr="00361A32">
              <w:rPr>
                <w:rFonts w:ascii="DM Sans" w:hAnsi="DM Sans"/>
                <w:b/>
              </w:rPr>
              <w:t xml:space="preserve"> calificas e</w:t>
            </w:r>
            <w:r>
              <w:rPr>
                <w:rFonts w:ascii="DM Sans" w:hAnsi="DM Sans"/>
                <w:b/>
              </w:rPr>
              <w:t>sta iniciativa</w:t>
            </w:r>
            <w:r w:rsidRPr="00361A32">
              <w:rPr>
                <w:rFonts w:ascii="DM Sans" w:hAnsi="DM Sans"/>
                <w:b/>
              </w:rPr>
              <w:t>?</w:t>
            </w:r>
            <w:r>
              <w:rPr>
                <w:rFonts w:ascii="DM Sans" w:hAnsi="DM Sans"/>
                <w:b/>
              </w:rPr>
              <w:t xml:space="preserve"> ¿Por qué?</w:t>
            </w:r>
          </w:p>
        </w:tc>
        <w:tc>
          <w:tcPr>
            <w:tcW w:w="6520" w:type="dxa"/>
          </w:tcPr>
          <w:p w14:paraId="234EBF74" w14:textId="77777777" w:rsidR="00D462F4" w:rsidRPr="00BC5AB7" w:rsidRDefault="00D462F4" w:rsidP="005217BA">
            <w:pPr>
              <w:spacing w:before="40" w:after="40" w:line="288" w:lineRule="auto"/>
              <w:jc w:val="both"/>
              <w:rPr>
                <w:rFonts w:asciiTheme="minorHAnsi" w:hAnsiTheme="minorHAnsi"/>
              </w:rPr>
            </w:pPr>
            <w:r>
              <w:rPr>
                <w:rFonts w:asciiTheme="minorHAnsi" w:hAnsiTheme="minorHAnsi"/>
              </w:rPr>
              <w:t>Califica</w:t>
            </w:r>
            <w:r w:rsidRPr="00BC5AB7">
              <w:rPr>
                <w:rFonts w:asciiTheme="minorHAnsi" w:hAnsiTheme="minorHAnsi"/>
              </w:rPr>
              <w:t xml:space="preserve"> de 0 a 10</w:t>
            </w:r>
            <w:r>
              <w:rPr>
                <w:rFonts w:asciiTheme="minorHAnsi" w:hAnsiTheme="minorHAnsi"/>
              </w:rPr>
              <w:t xml:space="preserve"> (siendo 0 el mínimo y 10 el máximo):</w:t>
            </w:r>
          </w:p>
          <w:p w14:paraId="1F138701" w14:textId="77777777" w:rsidR="00D462F4" w:rsidRDefault="00D462F4" w:rsidP="005217BA">
            <w:pPr>
              <w:spacing w:before="40" w:after="40" w:line="288" w:lineRule="auto"/>
              <w:jc w:val="both"/>
              <w:rPr>
                <w:rFonts w:asciiTheme="minorHAnsi" w:hAnsiTheme="minorHAnsi"/>
              </w:rPr>
            </w:pPr>
            <w:r w:rsidRPr="00BC5AB7">
              <w:rPr>
                <w:rFonts w:asciiTheme="minorHAnsi" w:hAnsiTheme="minorHAnsi"/>
              </w:rPr>
              <w:t xml:space="preserve">Comenta la valoración: </w:t>
            </w:r>
          </w:p>
          <w:p w14:paraId="4B2EFE3D" w14:textId="77777777" w:rsidR="00D462F4" w:rsidRPr="00BC5AB7" w:rsidRDefault="00D462F4" w:rsidP="005217BA">
            <w:pPr>
              <w:spacing w:before="40" w:after="40" w:line="288" w:lineRule="auto"/>
              <w:jc w:val="both"/>
              <w:rPr>
                <w:rFonts w:asciiTheme="minorHAnsi" w:hAnsiTheme="minorHAnsi"/>
              </w:rPr>
            </w:pPr>
          </w:p>
        </w:tc>
      </w:tr>
    </w:tbl>
    <w:p w14:paraId="0586BB43" w14:textId="77777777" w:rsidR="0024546E" w:rsidRDefault="0024546E" w:rsidP="002C2A2D">
      <w:pPr>
        <w:pStyle w:val="Ttulo4"/>
      </w:pPr>
      <w:bookmarkStart w:id="20" w:name="_Toc236393583"/>
      <w:bookmarkStart w:id="21" w:name="_Toc240371199"/>
      <w:r>
        <w:lastRenderedPageBreak/>
        <w:t>Proyecto 3</w:t>
      </w:r>
      <w:bookmarkEnd w:id="20"/>
      <w:bookmarkEnd w:id="21"/>
    </w:p>
    <w:tbl>
      <w:tblPr>
        <w:tblStyle w:val="Tablaconcuadrcula2"/>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520"/>
      </w:tblGrid>
      <w:tr w:rsidR="00D462F4" w:rsidRPr="00BB6343" w14:paraId="25616E7D" w14:textId="77777777" w:rsidTr="005217BA">
        <w:trPr>
          <w:tblHeader/>
        </w:trPr>
        <w:tc>
          <w:tcPr>
            <w:tcW w:w="9498" w:type="dxa"/>
            <w:gridSpan w:val="2"/>
            <w:shd w:val="clear" w:color="auto" w:fill="FDB035"/>
          </w:tcPr>
          <w:p w14:paraId="1621AFC9" w14:textId="77777777" w:rsidR="00D462F4" w:rsidRPr="00D462F4" w:rsidRDefault="00D462F4" w:rsidP="005217BA">
            <w:pPr>
              <w:spacing w:before="40" w:after="40" w:line="288" w:lineRule="auto"/>
              <w:rPr>
                <w:rFonts w:ascii="DM Sans" w:hAnsi="DM Sans"/>
                <w:sz w:val="24"/>
                <w:szCs w:val="24"/>
              </w:rPr>
            </w:pPr>
            <w:r w:rsidRPr="00D462F4">
              <w:rPr>
                <w:rFonts w:ascii="DM Sans" w:hAnsi="DM Sans"/>
                <w:b/>
                <w:sz w:val="24"/>
                <w:szCs w:val="24"/>
              </w:rPr>
              <w:t>(Nombre del proyecto)</w:t>
            </w:r>
          </w:p>
        </w:tc>
      </w:tr>
      <w:tr w:rsidR="00D462F4" w:rsidRPr="00BB6343" w14:paraId="54AD24BC" w14:textId="77777777" w:rsidTr="005217BA">
        <w:tc>
          <w:tcPr>
            <w:tcW w:w="2978" w:type="dxa"/>
            <w:shd w:val="clear" w:color="auto" w:fill="FDB035"/>
            <w:vAlign w:val="center"/>
          </w:tcPr>
          <w:p w14:paraId="25D87B4B" w14:textId="77777777" w:rsidR="00D462F4" w:rsidRPr="00361A32" w:rsidRDefault="00D462F4" w:rsidP="005217BA">
            <w:pPr>
              <w:spacing w:before="40" w:after="40" w:line="288" w:lineRule="auto"/>
              <w:rPr>
                <w:rFonts w:ascii="DM Sans" w:hAnsi="DM Sans"/>
                <w:b/>
              </w:rPr>
            </w:pPr>
            <w:r>
              <w:rPr>
                <w:rFonts w:ascii="DM Sans" w:hAnsi="DM Sans"/>
                <w:b/>
              </w:rPr>
              <w:t>Entidad p</w:t>
            </w:r>
            <w:r w:rsidRPr="00361A32">
              <w:rPr>
                <w:rFonts w:ascii="DM Sans" w:hAnsi="DM Sans"/>
                <w:b/>
              </w:rPr>
              <w:t>romotor</w:t>
            </w:r>
            <w:r>
              <w:rPr>
                <w:rFonts w:ascii="DM Sans" w:hAnsi="DM Sans"/>
                <w:b/>
              </w:rPr>
              <w:t>a</w:t>
            </w:r>
          </w:p>
        </w:tc>
        <w:tc>
          <w:tcPr>
            <w:tcW w:w="6520" w:type="dxa"/>
          </w:tcPr>
          <w:p w14:paraId="7CFEA377" w14:textId="77777777" w:rsidR="00D462F4" w:rsidRPr="00485F1F" w:rsidRDefault="00000000" w:rsidP="005217BA">
            <w:pPr>
              <w:spacing w:before="40" w:after="40" w:line="288" w:lineRule="auto"/>
              <w:jc w:val="both"/>
              <w:rPr>
                <w:rFonts w:asciiTheme="minorHAnsi" w:hAnsiTheme="minorHAnsi"/>
              </w:rPr>
            </w:pPr>
            <w:sdt>
              <w:sdtPr>
                <w:id w:val="-220128189"/>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485F1F">
              <w:rPr>
                <w:rFonts w:asciiTheme="minorHAnsi" w:hAnsiTheme="minorHAnsi"/>
              </w:rPr>
              <w:t>Proyecto propio del Grupo</w:t>
            </w:r>
          </w:p>
          <w:p w14:paraId="4FD20769" w14:textId="77777777" w:rsidR="00D462F4" w:rsidRPr="00BC5AB7" w:rsidRDefault="00000000" w:rsidP="005217BA">
            <w:pPr>
              <w:spacing w:before="40" w:after="40" w:line="288" w:lineRule="auto"/>
              <w:jc w:val="both"/>
              <w:rPr>
                <w:rFonts w:asciiTheme="minorHAnsi" w:hAnsiTheme="minorHAnsi"/>
              </w:rPr>
            </w:pPr>
            <w:sdt>
              <w:sdtPr>
                <w:id w:val="2002765948"/>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 xml:space="preserve">Proyecto de cooperación </w:t>
            </w:r>
          </w:p>
          <w:p w14:paraId="477338A9" w14:textId="77777777" w:rsidR="00D462F4" w:rsidRPr="00BC5AB7" w:rsidRDefault="00000000" w:rsidP="005217BA">
            <w:pPr>
              <w:spacing w:before="40" w:after="40" w:line="288" w:lineRule="auto"/>
              <w:jc w:val="both"/>
              <w:rPr>
                <w:rFonts w:asciiTheme="minorHAnsi" w:hAnsiTheme="minorHAnsi"/>
              </w:rPr>
            </w:pPr>
            <w:sdt>
              <w:sdtPr>
                <w:id w:val="-1602493435"/>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Promotor privado</w:t>
            </w:r>
          </w:p>
          <w:p w14:paraId="2A518C5A" w14:textId="77777777" w:rsidR="00D462F4" w:rsidRPr="00BC5AB7" w:rsidRDefault="00000000" w:rsidP="005217BA">
            <w:pPr>
              <w:spacing w:before="40" w:after="40" w:line="288" w:lineRule="auto"/>
              <w:jc w:val="both"/>
              <w:rPr>
                <w:rFonts w:asciiTheme="minorHAnsi" w:hAnsiTheme="minorHAnsi"/>
              </w:rPr>
            </w:pPr>
            <w:sdt>
              <w:sdtPr>
                <w:id w:val="151182854"/>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 xml:space="preserve">Promotor entidad local </w:t>
            </w:r>
          </w:p>
          <w:p w14:paraId="15823430" w14:textId="77777777" w:rsidR="00D462F4" w:rsidRPr="00BC5AB7" w:rsidRDefault="00000000" w:rsidP="005217BA">
            <w:pPr>
              <w:spacing w:before="40" w:after="40" w:line="288" w:lineRule="auto"/>
              <w:jc w:val="both"/>
              <w:rPr>
                <w:rFonts w:asciiTheme="minorHAnsi" w:hAnsiTheme="minorHAnsi"/>
              </w:rPr>
            </w:pPr>
            <w:sdt>
              <w:sdtPr>
                <w:id w:val="-277868870"/>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Promotor asociación</w:t>
            </w:r>
            <w:sdt>
              <w:sdtPr>
                <w:id w:val="1201359971"/>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p>
          <w:p w14:paraId="3F18C099" w14:textId="77777777" w:rsidR="00D462F4" w:rsidRDefault="00000000" w:rsidP="005217BA">
            <w:pPr>
              <w:spacing w:before="40" w:after="40" w:line="288" w:lineRule="auto"/>
              <w:jc w:val="both"/>
              <w:rPr>
                <w:rFonts w:asciiTheme="minorHAnsi" w:hAnsiTheme="minorHAnsi"/>
                <w:color w:val="90A953"/>
              </w:rPr>
            </w:pPr>
            <w:sdt>
              <w:sdtPr>
                <w:id w:val="-915784631"/>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 xml:space="preserve">Otro </w:t>
            </w:r>
            <w:r w:rsidR="00D462F4" w:rsidRPr="00A73519">
              <w:rPr>
                <w:rFonts w:asciiTheme="minorHAnsi" w:hAnsiTheme="minorHAnsi"/>
                <w:color w:val="0052F5"/>
              </w:rPr>
              <w:t xml:space="preserve">(comenta la respuesta): </w:t>
            </w:r>
          </w:p>
          <w:p w14:paraId="33A17909"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13C69609" w14:textId="77777777" w:rsidTr="005217BA">
        <w:tc>
          <w:tcPr>
            <w:tcW w:w="2978" w:type="dxa"/>
            <w:shd w:val="clear" w:color="auto" w:fill="FDB035"/>
            <w:vAlign w:val="center"/>
          </w:tcPr>
          <w:p w14:paraId="116731AB" w14:textId="77777777" w:rsidR="00D462F4" w:rsidRPr="00361A32" w:rsidRDefault="00D462F4" w:rsidP="005217BA">
            <w:pPr>
              <w:spacing w:before="40" w:after="40" w:line="288" w:lineRule="auto"/>
              <w:rPr>
                <w:rFonts w:ascii="DM Sans" w:hAnsi="DM Sans"/>
                <w:b/>
              </w:rPr>
            </w:pPr>
            <w:r w:rsidRPr="00361A32">
              <w:rPr>
                <w:rFonts w:ascii="DM Sans" w:hAnsi="DM Sans"/>
                <w:b/>
              </w:rPr>
              <w:t xml:space="preserve">Fecha de inicio </w:t>
            </w:r>
          </w:p>
        </w:tc>
        <w:tc>
          <w:tcPr>
            <w:tcW w:w="6520" w:type="dxa"/>
          </w:tcPr>
          <w:p w14:paraId="3EE919C7" w14:textId="77777777" w:rsidR="00D462F4" w:rsidRDefault="00000000" w:rsidP="005217BA">
            <w:pPr>
              <w:spacing w:before="40" w:after="40" w:line="288" w:lineRule="auto"/>
              <w:jc w:val="both"/>
              <w:rPr>
                <w:rFonts w:asciiTheme="minorHAnsi" w:hAnsiTheme="minorHAnsi"/>
              </w:rPr>
            </w:pPr>
            <w:sdt>
              <w:sdtPr>
                <w:id w:val="112491869"/>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 xml:space="preserve">Iniciado </w:t>
            </w:r>
          </w:p>
          <w:p w14:paraId="0F8ECB07" w14:textId="77777777" w:rsidR="00D462F4" w:rsidRDefault="00D462F4" w:rsidP="005217BA">
            <w:pPr>
              <w:spacing w:before="40" w:after="40" w:line="288" w:lineRule="auto"/>
              <w:jc w:val="both"/>
              <w:rPr>
                <w:rFonts w:asciiTheme="minorHAnsi" w:hAnsiTheme="minorHAnsi"/>
              </w:rPr>
            </w:pPr>
            <w:r>
              <w:rPr>
                <w:rFonts w:asciiTheme="minorHAnsi" w:hAnsiTheme="minorHAnsi"/>
              </w:rPr>
              <w:t>Indica f</w:t>
            </w:r>
            <w:r w:rsidRPr="00BC5AB7">
              <w:rPr>
                <w:rFonts w:asciiTheme="minorHAnsi" w:hAnsiTheme="minorHAnsi"/>
              </w:rPr>
              <w:t xml:space="preserve">echa de inicio: </w:t>
            </w:r>
          </w:p>
          <w:p w14:paraId="740F75F3" w14:textId="77777777" w:rsidR="00D462F4" w:rsidRDefault="00000000" w:rsidP="005217BA">
            <w:pPr>
              <w:spacing w:before="40" w:after="40" w:line="288" w:lineRule="auto"/>
              <w:jc w:val="both"/>
              <w:rPr>
                <w:rFonts w:asciiTheme="minorHAnsi" w:hAnsiTheme="minorHAnsi"/>
              </w:rPr>
            </w:pPr>
            <w:sdt>
              <w:sdtPr>
                <w:id w:val="-964728636"/>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Iniciado y terminado</w:t>
            </w:r>
          </w:p>
          <w:p w14:paraId="102CE424" w14:textId="77777777" w:rsidR="00D462F4" w:rsidRPr="00BC5AB7" w:rsidRDefault="00D462F4" w:rsidP="005217BA">
            <w:pPr>
              <w:spacing w:before="40" w:after="40" w:line="288" w:lineRule="auto"/>
              <w:jc w:val="both"/>
              <w:rPr>
                <w:rFonts w:asciiTheme="minorHAnsi" w:hAnsiTheme="minorHAnsi"/>
              </w:rPr>
            </w:pPr>
            <w:r>
              <w:rPr>
                <w:rFonts w:asciiTheme="minorHAnsi" w:hAnsiTheme="minorHAnsi"/>
              </w:rPr>
              <w:t>Indica fecha de inicio y de finalización:</w:t>
            </w:r>
          </w:p>
          <w:p w14:paraId="2538EC1B" w14:textId="77777777" w:rsidR="00D462F4" w:rsidRPr="00BC5AB7" w:rsidRDefault="00000000" w:rsidP="005217BA">
            <w:pPr>
              <w:spacing w:before="40" w:after="40" w:line="288" w:lineRule="auto"/>
              <w:jc w:val="both"/>
              <w:rPr>
                <w:rFonts w:asciiTheme="minorHAnsi" w:hAnsiTheme="minorHAnsi"/>
              </w:rPr>
            </w:pPr>
            <w:sdt>
              <w:sdtPr>
                <w:id w:val="2037233382"/>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sidRPr="00BC5AB7">
              <w:rPr>
                <w:rFonts w:asciiTheme="minorHAnsi" w:hAnsiTheme="minorHAnsi"/>
              </w:rPr>
              <w:t>Aprobado pero no iniciado</w:t>
            </w:r>
          </w:p>
        </w:tc>
      </w:tr>
      <w:tr w:rsidR="00D462F4" w:rsidRPr="00BB6343" w14:paraId="44E5AB07" w14:textId="77777777" w:rsidTr="005217BA">
        <w:tc>
          <w:tcPr>
            <w:tcW w:w="2978" w:type="dxa"/>
            <w:shd w:val="clear" w:color="auto" w:fill="FDB035"/>
            <w:vAlign w:val="center"/>
          </w:tcPr>
          <w:p w14:paraId="4476A306" w14:textId="77777777" w:rsidR="00D462F4" w:rsidRPr="00361A32" w:rsidRDefault="00D462F4" w:rsidP="005217BA">
            <w:pPr>
              <w:spacing w:before="40" w:after="40" w:line="288" w:lineRule="auto"/>
              <w:rPr>
                <w:rFonts w:ascii="DM Sans" w:hAnsi="DM Sans"/>
                <w:b/>
              </w:rPr>
            </w:pPr>
            <w:r w:rsidRPr="00361A32">
              <w:rPr>
                <w:rFonts w:ascii="DM Sans" w:hAnsi="DM Sans"/>
                <w:b/>
              </w:rPr>
              <w:t>Fecha de fin</w:t>
            </w:r>
          </w:p>
        </w:tc>
        <w:tc>
          <w:tcPr>
            <w:tcW w:w="6520" w:type="dxa"/>
          </w:tcPr>
          <w:p w14:paraId="1658E929"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 xml:space="preserve">Fecha de finalización: </w:t>
            </w:r>
          </w:p>
          <w:p w14:paraId="6BF58469"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En curso</w:t>
            </w:r>
          </w:p>
        </w:tc>
      </w:tr>
      <w:tr w:rsidR="00D462F4" w:rsidRPr="00BB6343" w14:paraId="3B9FF6F1" w14:textId="77777777" w:rsidTr="005217BA">
        <w:tc>
          <w:tcPr>
            <w:tcW w:w="2978" w:type="dxa"/>
            <w:shd w:val="clear" w:color="auto" w:fill="FDB035"/>
            <w:vAlign w:val="center"/>
          </w:tcPr>
          <w:p w14:paraId="39DF0130" w14:textId="77777777" w:rsidR="00D462F4" w:rsidRPr="00361A32" w:rsidRDefault="00D462F4" w:rsidP="005217BA">
            <w:pPr>
              <w:spacing w:before="40" w:after="40" w:line="288" w:lineRule="auto"/>
              <w:rPr>
                <w:rFonts w:ascii="DM Sans" w:hAnsi="DM Sans"/>
                <w:b/>
              </w:rPr>
            </w:pPr>
            <w:r w:rsidRPr="00361A32">
              <w:rPr>
                <w:rFonts w:ascii="DM Sans" w:hAnsi="DM Sans"/>
                <w:b/>
              </w:rPr>
              <w:t>Presupuesto previsto</w:t>
            </w:r>
          </w:p>
        </w:tc>
        <w:tc>
          <w:tcPr>
            <w:tcW w:w="6520" w:type="dxa"/>
          </w:tcPr>
          <w:p w14:paraId="3B3D5984"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 xml:space="preserve">Total en €: </w:t>
            </w:r>
          </w:p>
        </w:tc>
      </w:tr>
      <w:tr w:rsidR="00D462F4" w:rsidRPr="00BB6343" w14:paraId="5955BDDC" w14:textId="77777777" w:rsidTr="005217BA">
        <w:tc>
          <w:tcPr>
            <w:tcW w:w="2978" w:type="dxa"/>
            <w:shd w:val="clear" w:color="auto" w:fill="FDB035"/>
            <w:vAlign w:val="center"/>
          </w:tcPr>
          <w:p w14:paraId="02D15B2A" w14:textId="77777777" w:rsidR="00D462F4" w:rsidRPr="00361A32" w:rsidRDefault="00D462F4" w:rsidP="005217BA">
            <w:pPr>
              <w:spacing w:before="40" w:after="40" w:line="288" w:lineRule="auto"/>
              <w:rPr>
                <w:rFonts w:ascii="DM Sans" w:hAnsi="DM Sans"/>
                <w:b/>
              </w:rPr>
            </w:pPr>
            <w:r w:rsidRPr="00361A32">
              <w:rPr>
                <w:rFonts w:ascii="DM Sans" w:hAnsi="DM Sans"/>
                <w:b/>
              </w:rPr>
              <w:t>Ámbito territorial que abarca el proyecto</w:t>
            </w:r>
          </w:p>
        </w:tc>
        <w:tc>
          <w:tcPr>
            <w:tcW w:w="6520" w:type="dxa"/>
          </w:tcPr>
          <w:p w14:paraId="34A3050B" w14:textId="77777777" w:rsidR="00D462F4" w:rsidRPr="00BC5AB7" w:rsidRDefault="00000000" w:rsidP="005217BA">
            <w:pPr>
              <w:spacing w:before="40" w:after="40" w:line="288" w:lineRule="auto"/>
              <w:jc w:val="both"/>
              <w:rPr>
                <w:rFonts w:asciiTheme="minorHAnsi" w:hAnsiTheme="minorHAnsi"/>
                <w:bCs/>
              </w:rPr>
            </w:pPr>
            <w:sdt>
              <w:sdtPr>
                <w:rPr>
                  <w:bCs/>
                </w:rPr>
                <w:id w:val="-11450380"/>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 xml:space="preserve">Municipal </w:t>
            </w:r>
          </w:p>
          <w:p w14:paraId="6D0545F8" w14:textId="77777777" w:rsidR="00D462F4" w:rsidRPr="00A73519" w:rsidRDefault="00000000" w:rsidP="005217BA">
            <w:pPr>
              <w:spacing w:before="40" w:after="40" w:line="288" w:lineRule="auto"/>
              <w:jc w:val="both"/>
              <w:rPr>
                <w:rFonts w:asciiTheme="minorHAnsi" w:hAnsiTheme="minorHAnsi"/>
                <w:bCs/>
                <w:color w:val="0052F5"/>
              </w:rPr>
            </w:pPr>
            <w:sdt>
              <w:sdtPr>
                <w:rPr>
                  <w:bCs/>
                </w:rPr>
                <w:id w:val="-1177814393"/>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 xml:space="preserve">Supramunicipal </w:t>
            </w:r>
            <w:r w:rsidR="00D462F4" w:rsidRPr="00A73519">
              <w:rPr>
                <w:rFonts w:asciiTheme="minorHAnsi" w:hAnsiTheme="minorHAnsi"/>
                <w:bCs/>
                <w:color w:val="0052F5"/>
              </w:rPr>
              <w:t xml:space="preserve">(señala el </w:t>
            </w:r>
            <w:proofErr w:type="spellStart"/>
            <w:r w:rsidR="00D462F4" w:rsidRPr="00A73519">
              <w:rPr>
                <w:rFonts w:asciiTheme="minorHAnsi" w:hAnsiTheme="minorHAnsi"/>
                <w:bCs/>
                <w:color w:val="0052F5"/>
              </w:rPr>
              <w:t>nº</w:t>
            </w:r>
            <w:proofErr w:type="spellEnd"/>
            <w:r w:rsidR="00D462F4" w:rsidRPr="00A73519">
              <w:rPr>
                <w:rFonts w:asciiTheme="minorHAnsi" w:hAnsiTheme="minorHAnsi"/>
                <w:bCs/>
                <w:color w:val="0052F5"/>
              </w:rPr>
              <w:t xml:space="preserve"> de municipios):</w:t>
            </w:r>
          </w:p>
          <w:p w14:paraId="7E5A3D2A" w14:textId="77777777" w:rsidR="00D462F4" w:rsidRPr="00BC5AB7" w:rsidRDefault="00000000" w:rsidP="005217BA">
            <w:pPr>
              <w:spacing w:before="40" w:after="40" w:line="288" w:lineRule="auto"/>
              <w:jc w:val="both"/>
              <w:rPr>
                <w:rFonts w:asciiTheme="minorHAnsi" w:hAnsiTheme="minorHAnsi"/>
                <w:bCs/>
              </w:rPr>
            </w:pPr>
            <w:sdt>
              <w:sdtPr>
                <w:rPr>
                  <w:bCs/>
                </w:rPr>
                <w:id w:val="1763945974"/>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Todo el territorio del Grupo</w:t>
            </w:r>
          </w:p>
          <w:p w14:paraId="66E9810C" w14:textId="77777777" w:rsidR="00D462F4" w:rsidRPr="00BC5AB7" w:rsidRDefault="00000000" w:rsidP="005217BA">
            <w:pPr>
              <w:spacing w:before="40" w:after="40" w:line="288" w:lineRule="auto"/>
              <w:jc w:val="both"/>
              <w:rPr>
                <w:rFonts w:asciiTheme="minorHAnsi" w:hAnsiTheme="minorHAnsi"/>
                <w:bCs/>
              </w:rPr>
            </w:pPr>
            <w:sdt>
              <w:sdtPr>
                <w:rPr>
                  <w:bCs/>
                </w:rPr>
                <w:id w:val="180474818"/>
                <w14:checkbox>
                  <w14:checked w14:val="0"/>
                  <w14:checkedState w14:val="2612" w14:font="MS Gothic"/>
                  <w14:uncheckedState w14:val="2610" w14:font="MS Gothic"/>
                </w14:checkbox>
              </w:sdtPr>
              <w:sdtContent>
                <w:r w:rsidR="00D462F4">
                  <w:rPr>
                    <w:rFonts w:ascii="MS Gothic" w:eastAsia="MS Gothic" w:hAnsi="MS Gothic" w:hint="eastAsia"/>
                    <w:bCs/>
                  </w:rPr>
                  <w:t>☐</w:t>
                </w:r>
              </w:sdtContent>
            </w:sdt>
            <w:r w:rsidR="00D462F4">
              <w:rPr>
                <w:rFonts w:asciiTheme="minorHAnsi" w:hAnsiTheme="minorHAnsi"/>
                <w:bCs/>
              </w:rPr>
              <w:t xml:space="preserve"> </w:t>
            </w:r>
            <w:r w:rsidR="00D462F4" w:rsidRPr="00BC5AB7">
              <w:rPr>
                <w:rFonts w:asciiTheme="minorHAnsi" w:hAnsiTheme="minorHAnsi"/>
                <w:bCs/>
              </w:rPr>
              <w:t>Regional</w:t>
            </w:r>
          </w:p>
          <w:p w14:paraId="27088EE4" w14:textId="77777777" w:rsidR="00D462F4" w:rsidRDefault="00000000" w:rsidP="005217BA">
            <w:pPr>
              <w:spacing w:before="40" w:after="40" w:line="288" w:lineRule="auto"/>
              <w:jc w:val="both"/>
              <w:rPr>
                <w:rFonts w:asciiTheme="minorHAnsi" w:hAnsiTheme="minorHAnsi"/>
                <w:color w:val="24C0B5"/>
              </w:rPr>
            </w:pPr>
            <w:sdt>
              <w:sdtPr>
                <w:id w:val="776523757"/>
                <w14:checkbox>
                  <w14:checked w14:val="0"/>
                  <w14:checkedState w14:val="2612" w14:font="MS Gothic"/>
                  <w14:uncheckedState w14:val="2610" w14:font="MS Gothic"/>
                </w14:checkbox>
              </w:sdtPr>
              <w:sdtContent>
                <w:r w:rsidR="00D462F4">
                  <w:rPr>
                    <w:rFonts w:ascii="MS Gothic" w:eastAsia="MS Gothic" w:hAnsi="MS Gothic" w:hint="eastAsia"/>
                  </w:rPr>
                  <w:t>☐</w:t>
                </w:r>
              </w:sdtContent>
            </w:sdt>
            <w:r w:rsidR="00D462F4">
              <w:rPr>
                <w:rFonts w:asciiTheme="minorHAnsi" w:hAnsiTheme="minorHAnsi"/>
              </w:rPr>
              <w:t xml:space="preserve"> </w:t>
            </w:r>
            <w:r w:rsidR="00D462F4" w:rsidRPr="00BC5AB7">
              <w:rPr>
                <w:rFonts w:asciiTheme="minorHAnsi" w:hAnsiTheme="minorHAnsi"/>
              </w:rPr>
              <w:t xml:space="preserve">Otro </w:t>
            </w:r>
            <w:r w:rsidR="00D462F4" w:rsidRPr="00A73519">
              <w:rPr>
                <w:rFonts w:asciiTheme="minorHAnsi" w:hAnsiTheme="minorHAnsi"/>
                <w:color w:val="0052F5"/>
              </w:rPr>
              <w:t>(comenta la respuesta):</w:t>
            </w:r>
          </w:p>
          <w:p w14:paraId="0E5E7907" w14:textId="77777777" w:rsidR="00D462F4" w:rsidRPr="00BC5AB7" w:rsidRDefault="00D462F4" w:rsidP="005217BA">
            <w:pPr>
              <w:spacing w:before="40" w:after="40" w:line="288" w:lineRule="auto"/>
              <w:jc w:val="both"/>
              <w:rPr>
                <w:rFonts w:asciiTheme="minorHAnsi" w:hAnsiTheme="minorHAnsi"/>
                <w:b/>
              </w:rPr>
            </w:pPr>
          </w:p>
        </w:tc>
      </w:tr>
      <w:tr w:rsidR="00D462F4" w:rsidRPr="00BB6343" w14:paraId="34656053" w14:textId="77777777" w:rsidTr="005217BA">
        <w:tc>
          <w:tcPr>
            <w:tcW w:w="2978" w:type="dxa"/>
            <w:vMerge w:val="restart"/>
            <w:shd w:val="clear" w:color="auto" w:fill="FDB035"/>
            <w:vAlign w:val="center"/>
          </w:tcPr>
          <w:p w14:paraId="4961833A" w14:textId="77777777" w:rsidR="00D462F4" w:rsidRPr="00361A32" w:rsidRDefault="00D462F4" w:rsidP="005217BA">
            <w:pPr>
              <w:spacing w:before="40" w:after="40" w:line="288" w:lineRule="auto"/>
              <w:rPr>
                <w:rFonts w:ascii="DM Sans" w:hAnsi="DM Sans"/>
                <w:b/>
              </w:rPr>
            </w:pPr>
            <w:r w:rsidRPr="00361A32">
              <w:rPr>
                <w:rFonts w:ascii="DM Sans" w:hAnsi="DM Sans"/>
                <w:b/>
              </w:rPr>
              <w:t>Descripción</w:t>
            </w:r>
            <w:r>
              <w:rPr>
                <w:rFonts w:ascii="DM Sans" w:hAnsi="DM Sans"/>
                <w:b/>
              </w:rPr>
              <w:t xml:space="preserve"> del proyecto</w:t>
            </w:r>
          </w:p>
        </w:tc>
        <w:tc>
          <w:tcPr>
            <w:tcW w:w="6520" w:type="dxa"/>
          </w:tcPr>
          <w:p w14:paraId="3CF42DE6" w14:textId="77777777" w:rsidR="00D462F4" w:rsidRPr="00A73519" w:rsidRDefault="00D462F4" w:rsidP="005217BA">
            <w:pPr>
              <w:spacing w:before="40" w:after="40" w:line="288" w:lineRule="auto"/>
              <w:jc w:val="both"/>
              <w:rPr>
                <w:rFonts w:asciiTheme="minorHAnsi" w:hAnsiTheme="minorHAnsi"/>
                <w:color w:val="0052F5"/>
              </w:rPr>
            </w:pPr>
            <w:r w:rsidRPr="00BC5AB7">
              <w:rPr>
                <w:rFonts w:asciiTheme="minorHAnsi" w:hAnsiTheme="minorHAnsi"/>
              </w:rPr>
              <w:t xml:space="preserve">Objetivos </w:t>
            </w:r>
            <w:r w:rsidRPr="00A73519">
              <w:rPr>
                <w:rFonts w:asciiTheme="minorHAnsi" w:hAnsiTheme="minorHAnsi"/>
                <w:color w:val="0052F5"/>
              </w:rPr>
              <w:t>(100 palabras máx.)</w:t>
            </w:r>
          </w:p>
          <w:p w14:paraId="7E91A49F"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358910EB" w14:textId="77777777" w:rsidTr="005217BA">
        <w:tc>
          <w:tcPr>
            <w:tcW w:w="2978" w:type="dxa"/>
            <w:vMerge/>
            <w:shd w:val="clear" w:color="auto" w:fill="FDB035"/>
            <w:vAlign w:val="center"/>
          </w:tcPr>
          <w:p w14:paraId="302D0DAB" w14:textId="77777777" w:rsidR="00D462F4" w:rsidRPr="00361A32" w:rsidRDefault="00D462F4" w:rsidP="005217BA">
            <w:pPr>
              <w:spacing w:before="40" w:after="40" w:line="288" w:lineRule="auto"/>
              <w:rPr>
                <w:rFonts w:ascii="DM Sans" w:hAnsi="DM Sans"/>
                <w:b/>
              </w:rPr>
            </w:pPr>
          </w:p>
        </w:tc>
        <w:tc>
          <w:tcPr>
            <w:tcW w:w="6520" w:type="dxa"/>
          </w:tcPr>
          <w:p w14:paraId="4B7237D5" w14:textId="77777777" w:rsidR="00D462F4" w:rsidRPr="00BC5AB7" w:rsidRDefault="00D462F4" w:rsidP="005217BA">
            <w:pPr>
              <w:spacing w:before="40" w:after="40" w:line="288" w:lineRule="auto"/>
              <w:jc w:val="both"/>
              <w:rPr>
                <w:rFonts w:asciiTheme="minorHAnsi" w:hAnsiTheme="minorHAnsi"/>
                <w:color w:val="24C0B5"/>
              </w:rPr>
            </w:pPr>
            <w:r w:rsidRPr="00BC5AB7">
              <w:rPr>
                <w:rFonts w:asciiTheme="minorHAnsi" w:hAnsiTheme="minorHAnsi"/>
              </w:rPr>
              <w:t xml:space="preserve">Líneas de trabajo </w:t>
            </w:r>
            <w:r w:rsidRPr="00A73519">
              <w:rPr>
                <w:rFonts w:asciiTheme="minorHAnsi" w:hAnsiTheme="minorHAnsi"/>
                <w:color w:val="0052F5"/>
              </w:rPr>
              <w:t>(100 palabras máx.)</w:t>
            </w:r>
          </w:p>
          <w:p w14:paraId="77D4B0A1"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1C0D4CB7" w14:textId="77777777" w:rsidTr="005217BA">
        <w:tc>
          <w:tcPr>
            <w:tcW w:w="2978" w:type="dxa"/>
            <w:vMerge/>
            <w:shd w:val="clear" w:color="auto" w:fill="FDB035"/>
            <w:vAlign w:val="center"/>
          </w:tcPr>
          <w:p w14:paraId="665AC7BC" w14:textId="77777777" w:rsidR="00D462F4" w:rsidRPr="00361A32" w:rsidRDefault="00D462F4" w:rsidP="005217BA">
            <w:pPr>
              <w:spacing w:before="40" w:after="40" w:line="288" w:lineRule="auto"/>
              <w:rPr>
                <w:rFonts w:ascii="DM Sans" w:hAnsi="DM Sans"/>
                <w:b/>
              </w:rPr>
            </w:pPr>
          </w:p>
        </w:tc>
        <w:tc>
          <w:tcPr>
            <w:tcW w:w="6520" w:type="dxa"/>
          </w:tcPr>
          <w:p w14:paraId="43AD5243" w14:textId="77777777" w:rsidR="00D462F4" w:rsidRDefault="00D462F4" w:rsidP="005217BA">
            <w:pPr>
              <w:spacing w:before="40" w:after="40" w:line="288" w:lineRule="auto"/>
              <w:jc w:val="both"/>
              <w:rPr>
                <w:rFonts w:asciiTheme="minorHAnsi" w:hAnsiTheme="minorHAnsi"/>
                <w:color w:val="24C0B5"/>
              </w:rPr>
            </w:pPr>
            <w:r w:rsidRPr="00BC5AB7">
              <w:rPr>
                <w:rFonts w:asciiTheme="minorHAnsi" w:hAnsiTheme="minorHAnsi"/>
              </w:rPr>
              <w:t xml:space="preserve">Referencias </w:t>
            </w:r>
            <w:r w:rsidRPr="00A73519">
              <w:rPr>
                <w:rFonts w:asciiTheme="minorHAnsi" w:hAnsiTheme="minorHAnsi"/>
                <w:color w:val="0052F5"/>
              </w:rPr>
              <w:t>(Enlaces y links al proyecto, si están disponibles)</w:t>
            </w:r>
          </w:p>
          <w:p w14:paraId="6B399B72"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5B12A70E" w14:textId="77777777" w:rsidTr="005217BA">
        <w:tc>
          <w:tcPr>
            <w:tcW w:w="2978" w:type="dxa"/>
            <w:shd w:val="clear" w:color="auto" w:fill="FDB035"/>
            <w:vAlign w:val="center"/>
          </w:tcPr>
          <w:p w14:paraId="4544DC53" w14:textId="77777777" w:rsidR="00D462F4" w:rsidRPr="00361A32" w:rsidRDefault="00D462F4" w:rsidP="005217BA">
            <w:pPr>
              <w:spacing w:before="40" w:after="40" w:line="288" w:lineRule="auto"/>
              <w:rPr>
                <w:rFonts w:ascii="DM Sans" w:hAnsi="DM Sans"/>
                <w:b/>
              </w:rPr>
            </w:pPr>
            <w:r w:rsidRPr="00361A32">
              <w:rPr>
                <w:rFonts w:ascii="DM Sans" w:hAnsi="DM Sans"/>
                <w:b/>
              </w:rPr>
              <w:t>Agentes implicados en el proyecto</w:t>
            </w:r>
          </w:p>
        </w:tc>
        <w:tc>
          <w:tcPr>
            <w:tcW w:w="6520" w:type="dxa"/>
          </w:tcPr>
          <w:p w14:paraId="7DC53FCE" w14:textId="77777777" w:rsidR="00D462F4" w:rsidRPr="00BC5AB7" w:rsidRDefault="00D462F4" w:rsidP="005217BA">
            <w:pPr>
              <w:spacing w:before="40" w:after="40" w:line="288" w:lineRule="auto"/>
              <w:jc w:val="both"/>
              <w:rPr>
                <w:rFonts w:asciiTheme="minorHAnsi" w:hAnsiTheme="minorHAnsi"/>
                <w:color w:val="24C0B5"/>
              </w:rPr>
            </w:pPr>
            <w:r w:rsidRPr="00BC5AB7">
              <w:rPr>
                <w:rFonts w:asciiTheme="minorHAnsi" w:hAnsiTheme="minorHAnsi"/>
              </w:rPr>
              <w:t xml:space="preserve">Señala quienes han participado en el proyecto y de qué modo, </w:t>
            </w:r>
            <w:r w:rsidRPr="00A73519">
              <w:rPr>
                <w:rFonts w:asciiTheme="minorHAnsi" w:hAnsiTheme="minorHAnsi"/>
                <w:color w:val="0052F5"/>
              </w:rPr>
              <w:t>(100 palabras máx.)</w:t>
            </w:r>
          </w:p>
          <w:p w14:paraId="132DB202" w14:textId="77777777" w:rsidR="00D462F4" w:rsidRPr="00BC5AB7" w:rsidRDefault="00D462F4" w:rsidP="005217BA">
            <w:pPr>
              <w:spacing w:before="40" w:after="40" w:line="288" w:lineRule="auto"/>
              <w:jc w:val="both"/>
              <w:rPr>
                <w:rFonts w:asciiTheme="minorHAnsi" w:hAnsiTheme="minorHAnsi"/>
              </w:rPr>
            </w:pPr>
          </w:p>
        </w:tc>
      </w:tr>
      <w:tr w:rsidR="00D462F4" w:rsidRPr="00BB6343" w14:paraId="60DA062C" w14:textId="77777777" w:rsidTr="005217BA">
        <w:tc>
          <w:tcPr>
            <w:tcW w:w="2978" w:type="dxa"/>
            <w:shd w:val="clear" w:color="auto" w:fill="FDB035"/>
            <w:vAlign w:val="center"/>
          </w:tcPr>
          <w:p w14:paraId="759FA3FE" w14:textId="77777777" w:rsidR="00D462F4" w:rsidRPr="00361A32" w:rsidRDefault="00D462F4" w:rsidP="005217BA">
            <w:pPr>
              <w:spacing w:before="40" w:after="40" w:line="288" w:lineRule="auto"/>
              <w:rPr>
                <w:rFonts w:ascii="DM Sans" w:hAnsi="DM Sans"/>
                <w:b/>
              </w:rPr>
            </w:pPr>
            <w:r w:rsidRPr="00361A32">
              <w:rPr>
                <w:rFonts w:ascii="DM Sans" w:hAnsi="DM Sans"/>
                <w:b/>
              </w:rPr>
              <w:t>Resultados</w:t>
            </w:r>
          </w:p>
        </w:tc>
        <w:tc>
          <w:tcPr>
            <w:tcW w:w="6520" w:type="dxa"/>
          </w:tcPr>
          <w:p w14:paraId="0863344C" w14:textId="77777777" w:rsidR="00D462F4" w:rsidRPr="00BC5AB7" w:rsidRDefault="00D462F4" w:rsidP="005217BA">
            <w:pPr>
              <w:spacing w:before="40" w:after="40" w:line="288" w:lineRule="auto"/>
              <w:jc w:val="both"/>
              <w:rPr>
                <w:rFonts w:asciiTheme="minorHAnsi" w:hAnsiTheme="minorHAnsi"/>
              </w:rPr>
            </w:pPr>
            <w:r w:rsidRPr="00A73519">
              <w:rPr>
                <w:rFonts w:asciiTheme="minorHAnsi" w:hAnsiTheme="minorHAnsi"/>
                <w:color w:val="0052F5"/>
              </w:rPr>
              <w:t>100 palabras máx</w:t>
            </w:r>
            <w:r w:rsidRPr="00BC5AB7">
              <w:rPr>
                <w:rFonts w:asciiTheme="minorHAnsi" w:hAnsiTheme="minorHAnsi"/>
                <w:color w:val="90A953"/>
              </w:rPr>
              <w:t>.</w:t>
            </w:r>
          </w:p>
        </w:tc>
      </w:tr>
      <w:tr w:rsidR="00D462F4" w:rsidRPr="00BB6343" w14:paraId="69D8B109" w14:textId="77777777" w:rsidTr="005217BA">
        <w:tc>
          <w:tcPr>
            <w:tcW w:w="2978" w:type="dxa"/>
            <w:shd w:val="clear" w:color="auto" w:fill="FDB035"/>
            <w:vAlign w:val="center"/>
          </w:tcPr>
          <w:p w14:paraId="272BB987" w14:textId="77777777" w:rsidR="00D462F4" w:rsidRPr="00361A32" w:rsidRDefault="00D462F4" w:rsidP="005217BA">
            <w:pPr>
              <w:spacing w:before="40" w:after="40" w:line="288" w:lineRule="auto"/>
              <w:rPr>
                <w:rFonts w:ascii="DM Sans" w:hAnsi="DM Sans"/>
                <w:b/>
              </w:rPr>
            </w:pPr>
            <w:r w:rsidRPr="00361A32">
              <w:rPr>
                <w:rFonts w:ascii="DM Sans" w:hAnsi="DM Sans"/>
                <w:b/>
              </w:rPr>
              <w:t xml:space="preserve">¿Quiénes han sido </w:t>
            </w:r>
            <w:r>
              <w:rPr>
                <w:rFonts w:ascii="DM Sans" w:hAnsi="DM Sans"/>
                <w:b/>
              </w:rPr>
              <w:t xml:space="preserve">las personas o entidades </w:t>
            </w:r>
            <w:r w:rsidRPr="00361A32">
              <w:rPr>
                <w:rFonts w:ascii="DM Sans" w:hAnsi="DM Sans"/>
                <w:b/>
              </w:rPr>
              <w:t>beneficiari</w:t>
            </w:r>
            <w:r>
              <w:rPr>
                <w:rFonts w:ascii="DM Sans" w:hAnsi="DM Sans"/>
                <w:b/>
              </w:rPr>
              <w:t>a</w:t>
            </w:r>
            <w:r w:rsidRPr="00361A32">
              <w:rPr>
                <w:rFonts w:ascii="DM Sans" w:hAnsi="DM Sans"/>
                <w:b/>
              </w:rPr>
              <w:t>s del proyecto?</w:t>
            </w:r>
            <w:r>
              <w:rPr>
                <w:rFonts w:ascii="DM Sans" w:hAnsi="DM Sans"/>
                <w:b/>
              </w:rPr>
              <w:t xml:space="preserve"> </w:t>
            </w:r>
            <w:r>
              <w:rPr>
                <w:rFonts w:ascii="DM Sans" w:hAnsi="DM Sans"/>
                <w:b/>
              </w:rPr>
              <w:lastRenderedPageBreak/>
              <w:t>¿Qué papel han tenido en el mismo?</w:t>
            </w:r>
          </w:p>
        </w:tc>
        <w:tc>
          <w:tcPr>
            <w:tcW w:w="6520" w:type="dxa"/>
          </w:tcPr>
          <w:p w14:paraId="537926F7" w14:textId="77777777" w:rsidR="00D462F4" w:rsidRPr="00BC5AB7" w:rsidRDefault="00D462F4" w:rsidP="005217BA">
            <w:pPr>
              <w:spacing w:before="40" w:after="40" w:line="288" w:lineRule="auto"/>
              <w:jc w:val="both"/>
              <w:rPr>
                <w:rFonts w:asciiTheme="minorHAnsi" w:hAnsiTheme="minorHAnsi"/>
              </w:rPr>
            </w:pPr>
            <w:r w:rsidRPr="00A73519">
              <w:rPr>
                <w:rFonts w:asciiTheme="minorHAnsi" w:hAnsiTheme="minorHAnsi"/>
                <w:color w:val="0052F5"/>
              </w:rPr>
              <w:lastRenderedPageBreak/>
              <w:t>100 palabras máx.</w:t>
            </w:r>
          </w:p>
        </w:tc>
      </w:tr>
      <w:tr w:rsidR="00D462F4" w:rsidRPr="00BB6343" w14:paraId="5F8B8441" w14:textId="77777777" w:rsidTr="005217BA">
        <w:tc>
          <w:tcPr>
            <w:tcW w:w="2978" w:type="dxa"/>
            <w:shd w:val="clear" w:color="auto" w:fill="FDB035"/>
            <w:vAlign w:val="center"/>
          </w:tcPr>
          <w:p w14:paraId="390CA845" w14:textId="77777777" w:rsidR="00D462F4" w:rsidRPr="00361A32" w:rsidRDefault="00D462F4" w:rsidP="005217BA">
            <w:pPr>
              <w:spacing w:before="40" w:after="40" w:line="288" w:lineRule="auto"/>
              <w:rPr>
                <w:rFonts w:ascii="DM Sans" w:hAnsi="DM Sans"/>
                <w:b/>
              </w:rPr>
            </w:pPr>
            <w:r w:rsidRPr="00361A32">
              <w:rPr>
                <w:rFonts w:ascii="DM Sans" w:hAnsi="DM Sans"/>
                <w:b/>
              </w:rPr>
              <w:t xml:space="preserve">Cuéntanos </w:t>
            </w:r>
            <w:r>
              <w:rPr>
                <w:rFonts w:ascii="DM Sans" w:hAnsi="DM Sans"/>
                <w:b/>
              </w:rPr>
              <w:t xml:space="preserve">los principales retos en la puesta en marcha y desarrollo del </w:t>
            </w:r>
            <w:r w:rsidRPr="00361A32">
              <w:rPr>
                <w:rFonts w:ascii="DM Sans" w:hAnsi="DM Sans"/>
                <w:b/>
              </w:rPr>
              <w:t>proyecto y como lo</w:t>
            </w:r>
            <w:r>
              <w:rPr>
                <w:rFonts w:ascii="DM Sans" w:hAnsi="DM Sans"/>
                <w:b/>
              </w:rPr>
              <w:t>s</w:t>
            </w:r>
            <w:r w:rsidRPr="00361A32">
              <w:rPr>
                <w:rFonts w:ascii="DM Sans" w:hAnsi="DM Sans"/>
                <w:b/>
              </w:rPr>
              <w:t xml:space="preserve"> solucionaste</w:t>
            </w:r>
            <w:r>
              <w:rPr>
                <w:rFonts w:ascii="DM Sans" w:hAnsi="DM Sans"/>
                <w:b/>
              </w:rPr>
              <w:t>is</w:t>
            </w:r>
          </w:p>
        </w:tc>
        <w:tc>
          <w:tcPr>
            <w:tcW w:w="6520" w:type="dxa"/>
          </w:tcPr>
          <w:p w14:paraId="35A03E87" w14:textId="77777777" w:rsidR="00D462F4" w:rsidRPr="000A2964" w:rsidRDefault="00D462F4" w:rsidP="005217BA">
            <w:pPr>
              <w:spacing w:before="40" w:after="40" w:line="288" w:lineRule="auto"/>
              <w:jc w:val="both"/>
              <w:rPr>
                <w:rFonts w:asciiTheme="minorHAnsi" w:hAnsiTheme="minorHAnsi"/>
                <w:color w:val="24C0B5"/>
              </w:rPr>
            </w:pPr>
            <w:r w:rsidRPr="00A73519">
              <w:rPr>
                <w:rFonts w:asciiTheme="minorHAnsi" w:hAnsiTheme="minorHAnsi"/>
                <w:color w:val="0052F5"/>
              </w:rPr>
              <w:t>100 palabras máx.</w:t>
            </w:r>
          </w:p>
        </w:tc>
      </w:tr>
      <w:tr w:rsidR="00D462F4" w:rsidRPr="00BB6343" w14:paraId="212734C8" w14:textId="77777777" w:rsidTr="005217BA">
        <w:tc>
          <w:tcPr>
            <w:tcW w:w="2978" w:type="dxa"/>
            <w:shd w:val="clear" w:color="auto" w:fill="FDB035"/>
            <w:vAlign w:val="center"/>
          </w:tcPr>
          <w:p w14:paraId="065D88D5" w14:textId="77777777" w:rsidR="00D462F4" w:rsidRPr="00361A32" w:rsidRDefault="00D462F4" w:rsidP="005217BA">
            <w:pPr>
              <w:spacing w:before="40" w:after="40" w:line="288" w:lineRule="auto"/>
              <w:rPr>
                <w:rFonts w:ascii="DM Sans" w:hAnsi="DM Sans"/>
                <w:b/>
              </w:rPr>
            </w:pPr>
            <w:r w:rsidRPr="00361A32">
              <w:rPr>
                <w:rFonts w:ascii="DM Sans" w:hAnsi="DM Sans"/>
                <w:b/>
              </w:rPr>
              <w:t>¿Con qué te sientes más orgulloso/a en relación con este proyecto?</w:t>
            </w:r>
          </w:p>
        </w:tc>
        <w:tc>
          <w:tcPr>
            <w:tcW w:w="6520" w:type="dxa"/>
          </w:tcPr>
          <w:p w14:paraId="4D571757" w14:textId="77777777" w:rsidR="00D462F4" w:rsidRPr="000A2964" w:rsidRDefault="00D462F4" w:rsidP="005217BA">
            <w:pPr>
              <w:spacing w:before="40" w:after="40" w:line="288" w:lineRule="auto"/>
              <w:jc w:val="both"/>
              <w:rPr>
                <w:rFonts w:asciiTheme="minorHAnsi" w:hAnsiTheme="minorHAnsi"/>
                <w:color w:val="24C0B5"/>
              </w:rPr>
            </w:pPr>
            <w:r w:rsidRPr="00A73519">
              <w:rPr>
                <w:rFonts w:asciiTheme="minorHAnsi" w:hAnsiTheme="minorHAnsi"/>
                <w:color w:val="0052F5"/>
              </w:rPr>
              <w:t>100 palabras máx.</w:t>
            </w:r>
          </w:p>
        </w:tc>
      </w:tr>
      <w:tr w:rsidR="00D462F4" w:rsidRPr="00BB6343" w14:paraId="5BB1A12B" w14:textId="77777777" w:rsidTr="005217BA">
        <w:tc>
          <w:tcPr>
            <w:tcW w:w="2978" w:type="dxa"/>
            <w:shd w:val="clear" w:color="auto" w:fill="FDB035"/>
            <w:vAlign w:val="center"/>
          </w:tcPr>
          <w:p w14:paraId="78209DC4" w14:textId="77777777" w:rsidR="00D462F4" w:rsidRPr="00361A32" w:rsidRDefault="00D462F4" w:rsidP="005217BA">
            <w:pPr>
              <w:spacing w:before="40" w:after="40" w:line="288" w:lineRule="auto"/>
              <w:rPr>
                <w:rFonts w:ascii="DM Sans" w:hAnsi="DM Sans"/>
                <w:b/>
              </w:rPr>
            </w:pPr>
            <w:r w:rsidRPr="00361A32">
              <w:rPr>
                <w:rFonts w:ascii="DM Sans" w:hAnsi="DM Sans"/>
                <w:b/>
              </w:rPr>
              <w:t>Planes futuros vinculados al proyecto</w:t>
            </w:r>
          </w:p>
        </w:tc>
        <w:tc>
          <w:tcPr>
            <w:tcW w:w="6520" w:type="dxa"/>
          </w:tcPr>
          <w:p w14:paraId="1651627D" w14:textId="77777777" w:rsidR="00D462F4" w:rsidRPr="00BC5AB7" w:rsidRDefault="00D462F4" w:rsidP="005217BA">
            <w:pPr>
              <w:spacing w:before="40" w:after="40" w:line="288" w:lineRule="auto"/>
              <w:jc w:val="both"/>
              <w:rPr>
                <w:rFonts w:asciiTheme="minorHAnsi" w:hAnsiTheme="minorHAnsi"/>
              </w:rPr>
            </w:pPr>
            <w:r w:rsidRPr="00BC5AB7">
              <w:rPr>
                <w:rFonts w:asciiTheme="minorHAnsi" w:hAnsiTheme="minorHAnsi"/>
              </w:rPr>
              <w:t xml:space="preserve">¿Se quiere dar continuidad? ¿Está previsto replicarlo en otras zonas? </w:t>
            </w:r>
            <w:r w:rsidRPr="00A73519">
              <w:rPr>
                <w:rFonts w:asciiTheme="minorHAnsi" w:hAnsiTheme="minorHAnsi"/>
                <w:color w:val="0052F5"/>
              </w:rPr>
              <w:t>(100 palabras máx.)</w:t>
            </w:r>
          </w:p>
          <w:p w14:paraId="4B3C19AB" w14:textId="77777777" w:rsidR="00D462F4" w:rsidRPr="00BC5AB7" w:rsidRDefault="00D462F4" w:rsidP="005217BA">
            <w:pPr>
              <w:spacing w:before="40" w:after="40" w:line="288" w:lineRule="auto"/>
              <w:jc w:val="both"/>
              <w:rPr>
                <w:rFonts w:asciiTheme="minorHAnsi" w:hAnsiTheme="minorHAnsi"/>
                <w:color w:val="90A953"/>
              </w:rPr>
            </w:pPr>
          </w:p>
        </w:tc>
      </w:tr>
      <w:tr w:rsidR="00D462F4" w:rsidRPr="00BB6343" w14:paraId="7FFF7902" w14:textId="77777777" w:rsidTr="005217BA">
        <w:tc>
          <w:tcPr>
            <w:tcW w:w="2978" w:type="dxa"/>
            <w:shd w:val="clear" w:color="auto" w:fill="FDB035"/>
            <w:vAlign w:val="center"/>
          </w:tcPr>
          <w:p w14:paraId="4880C59D" w14:textId="77777777" w:rsidR="00D462F4" w:rsidRPr="00361A32" w:rsidRDefault="00D462F4" w:rsidP="005217BA">
            <w:pPr>
              <w:spacing w:before="40" w:after="40" w:line="288" w:lineRule="auto"/>
              <w:rPr>
                <w:rFonts w:ascii="DM Sans" w:hAnsi="DM Sans"/>
                <w:b/>
              </w:rPr>
            </w:pPr>
            <w:r w:rsidRPr="00361A32">
              <w:rPr>
                <w:rFonts w:ascii="DM Sans" w:hAnsi="DM Sans"/>
                <w:b/>
              </w:rPr>
              <w:t>¿Cómo de exitos</w:t>
            </w:r>
            <w:r>
              <w:rPr>
                <w:rFonts w:ascii="DM Sans" w:hAnsi="DM Sans"/>
                <w:b/>
              </w:rPr>
              <w:t>a</w:t>
            </w:r>
            <w:r w:rsidRPr="00361A32">
              <w:rPr>
                <w:rFonts w:ascii="DM Sans" w:hAnsi="DM Sans"/>
                <w:b/>
              </w:rPr>
              <w:t xml:space="preserve"> calificas e</w:t>
            </w:r>
            <w:r>
              <w:rPr>
                <w:rFonts w:ascii="DM Sans" w:hAnsi="DM Sans"/>
                <w:b/>
              </w:rPr>
              <w:t>sta iniciativa</w:t>
            </w:r>
            <w:r w:rsidRPr="00361A32">
              <w:rPr>
                <w:rFonts w:ascii="DM Sans" w:hAnsi="DM Sans"/>
                <w:b/>
              </w:rPr>
              <w:t>?</w:t>
            </w:r>
            <w:r>
              <w:rPr>
                <w:rFonts w:ascii="DM Sans" w:hAnsi="DM Sans"/>
                <w:b/>
              </w:rPr>
              <w:t xml:space="preserve"> ¿Por qué?</w:t>
            </w:r>
          </w:p>
        </w:tc>
        <w:tc>
          <w:tcPr>
            <w:tcW w:w="6520" w:type="dxa"/>
          </w:tcPr>
          <w:p w14:paraId="0F29ED75" w14:textId="77777777" w:rsidR="00D462F4" w:rsidRPr="00BC5AB7" w:rsidRDefault="00D462F4" w:rsidP="005217BA">
            <w:pPr>
              <w:spacing w:before="40" w:after="40" w:line="288" w:lineRule="auto"/>
              <w:jc w:val="both"/>
              <w:rPr>
                <w:rFonts w:asciiTheme="minorHAnsi" w:hAnsiTheme="minorHAnsi"/>
              </w:rPr>
            </w:pPr>
            <w:r>
              <w:rPr>
                <w:rFonts w:asciiTheme="minorHAnsi" w:hAnsiTheme="minorHAnsi"/>
              </w:rPr>
              <w:t>Califica</w:t>
            </w:r>
            <w:r w:rsidRPr="00BC5AB7">
              <w:rPr>
                <w:rFonts w:asciiTheme="minorHAnsi" w:hAnsiTheme="minorHAnsi"/>
              </w:rPr>
              <w:t xml:space="preserve"> de 0 a 10</w:t>
            </w:r>
            <w:r>
              <w:rPr>
                <w:rFonts w:asciiTheme="minorHAnsi" w:hAnsiTheme="minorHAnsi"/>
              </w:rPr>
              <w:t xml:space="preserve"> (siendo 0 el mínimo y 10 el máximo):</w:t>
            </w:r>
          </w:p>
          <w:p w14:paraId="568757AD" w14:textId="77777777" w:rsidR="00D462F4" w:rsidRDefault="00D462F4" w:rsidP="005217BA">
            <w:pPr>
              <w:spacing w:before="40" w:after="40" w:line="288" w:lineRule="auto"/>
              <w:jc w:val="both"/>
              <w:rPr>
                <w:rFonts w:asciiTheme="minorHAnsi" w:hAnsiTheme="minorHAnsi"/>
              </w:rPr>
            </w:pPr>
            <w:r w:rsidRPr="00BC5AB7">
              <w:rPr>
                <w:rFonts w:asciiTheme="minorHAnsi" w:hAnsiTheme="minorHAnsi"/>
              </w:rPr>
              <w:t xml:space="preserve">Comenta la valoración: </w:t>
            </w:r>
          </w:p>
          <w:p w14:paraId="213B6E34" w14:textId="77777777" w:rsidR="00D462F4" w:rsidRPr="00BC5AB7" w:rsidRDefault="00D462F4" w:rsidP="005217BA">
            <w:pPr>
              <w:spacing w:before="40" w:after="40" w:line="288" w:lineRule="auto"/>
              <w:jc w:val="both"/>
              <w:rPr>
                <w:rFonts w:asciiTheme="minorHAnsi" w:hAnsiTheme="minorHAnsi"/>
              </w:rPr>
            </w:pPr>
          </w:p>
        </w:tc>
      </w:tr>
    </w:tbl>
    <w:p w14:paraId="25A76B54" w14:textId="77777777" w:rsidR="0024546E" w:rsidRDefault="0024546E" w:rsidP="0024546E">
      <w:pPr>
        <w:tabs>
          <w:tab w:val="left" w:pos="2306"/>
        </w:tabs>
      </w:pPr>
    </w:p>
    <w:p w14:paraId="01B06DB8" w14:textId="5179B91C" w:rsidR="0024546E" w:rsidRDefault="0024546E" w:rsidP="0024546E">
      <w:r>
        <w:br w:type="page"/>
      </w:r>
    </w:p>
    <w:p w14:paraId="55C35662" w14:textId="64EE73B8" w:rsidR="0024546E" w:rsidRPr="00D462F4" w:rsidRDefault="00D462F4" w:rsidP="00D462F4">
      <w:pPr>
        <w:pStyle w:val="Ttulo2"/>
      </w:pPr>
      <w:bookmarkStart w:id="22" w:name="_Toc236393584"/>
      <w:bookmarkStart w:id="23" w:name="_Toc240371200"/>
      <w:bookmarkStart w:id="24" w:name="_Toc241504874"/>
      <w:r>
        <w:lastRenderedPageBreak/>
        <w:t xml:space="preserve">Perfiles de las </w:t>
      </w:r>
      <w:r w:rsidRPr="00D462F4">
        <w:t>personas</w:t>
      </w:r>
      <w:r>
        <w:t xml:space="preserve"> que van a implicarse en </w:t>
      </w:r>
      <w:r w:rsidR="002C2A2D" w:rsidRPr="00D462F4">
        <w:t>Terracultura</w:t>
      </w:r>
      <w:bookmarkEnd w:id="22"/>
      <w:bookmarkEnd w:id="23"/>
      <w:bookmarkEnd w:id="24"/>
    </w:p>
    <w:p w14:paraId="41D5E350" w14:textId="77777777" w:rsidR="0024546E" w:rsidRDefault="0024546E" w:rsidP="0024546E">
      <w:r>
        <w:t xml:space="preserve">Para realizar el trabajo con el Grupo a lo largo del desarrollo del programa, necesitamos contar con varias personas de referencia. En la medida de lo posible, nos gustaría contar con </w:t>
      </w:r>
      <w:r w:rsidRPr="002F4E7A">
        <w:rPr>
          <w:b/>
          <w:bCs/>
        </w:rPr>
        <w:t>tres perfiles diferentes</w:t>
      </w:r>
      <w:r>
        <w:t xml:space="preserve"> </w:t>
      </w:r>
      <w:r w:rsidRPr="002F4E7A">
        <w:rPr>
          <w:u w:val="single"/>
        </w:rPr>
        <w:t>(¡pero no dejéis de participar si no contáis con estos tres perfiles!</w:t>
      </w:r>
      <w:r>
        <w:t>):</w:t>
      </w:r>
    </w:p>
    <w:p w14:paraId="457E5B9D" w14:textId="77777777" w:rsidR="0024546E" w:rsidRDefault="0024546E" w:rsidP="0024546E">
      <w:pPr>
        <w:pStyle w:val="Prrafodelista"/>
        <w:numPr>
          <w:ilvl w:val="0"/>
          <w:numId w:val="32"/>
        </w:numPr>
        <w:suppressAutoHyphens/>
        <w:autoSpaceDN w:val="0"/>
        <w:spacing w:line="240" w:lineRule="auto"/>
        <w:contextualSpacing w:val="0"/>
      </w:pPr>
      <w:r>
        <w:t xml:space="preserve">Una o dos personas que formen parte del </w:t>
      </w:r>
      <w:r w:rsidRPr="002F4E7A">
        <w:rPr>
          <w:b/>
          <w:bCs/>
        </w:rPr>
        <w:t>equipo técnico del Grupo</w:t>
      </w:r>
      <w:r>
        <w:t>. Serán las personas que mayor implicación tendrán a lo largo de todo el proceso</w:t>
      </w:r>
    </w:p>
    <w:p w14:paraId="1B8D70ED" w14:textId="77777777" w:rsidR="0024546E" w:rsidRDefault="0024546E" w:rsidP="0024546E">
      <w:pPr>
        <w:pStyle w:val="Prrafodelista"/>
        <w:numPr>
          <w:ilvl w:val="0"/>
          <w:numId w:val="32"/>
        </w:numPr>
        <w:suppressAutoHyphens/>
        <w:autoSpaceDN w:val="0"/>
        <w:spacing w:line="240" w:lineRule="auto"/>
        <w:contextualSpacing w:val="0"/>
      </w:pPr>
      <w:r>
        <w:t xml:space="preserve">Un </w:t>
      </w:r>
      <w:r w:rsidRPr="002F4E7A">
        <w:rPr>
          <w:b/>
          <w:bCs/>
        </w:rPr>
        <w:t>perfil vinculado a la junta directiva</w:t>
      </w:r>
      <w:r>
        <w:t>, que tenga una implicación directa en los procesos de gobernanza del Grupo.</w:t>
      </w:r>
    </w:p>
    <w:p w14:paraId="551084C6" w14:textId="4B60F606" w:rsidR="002F4E7A" w:rsidRDefault="00AD6F56" w:rsidP="00D462F4">
      <w:pPr>
        <w:pStyle w:val="Prrafodelista"/>
        <w:numPr>
          <w:ilvl w:val="0"/>
          <w:numId w:val="32"/>
        </w:numPr>
        <w:suppressAutoHyphens/>
        <w:autoSpaceDN w:val="0"/>
        <w:spacing w:line="240" w:lineRule="auto"/>
        <w:contextualSpacing w:val="0"/>
      </w:pPr>
      <w:r>
        <w:t>Un agente o</w:t>
      </w:r>
      <w:r w:rsidR="002F4E7A">
        <w:t xml:space="preserve"> </w:t>
      </w:r>
      <w:r w:rsidR="002F4E7A" w:rsidRPr="002F4E7A">
        <w:rPr>
          <w:b/>
          <w:bCs/>
        </w:rPr>
        <w:t xml:space="preserve">entidad </w:t>
      </w:r>
      <w:r>
        <w:rPr>
          <w:b/>
          <w:bCs/>
        </w:rPr>
        <w:t xml:space="preserve">sociocultural </w:t>
      </w:r>
      <w:r w:rsidR="002F4E7A" w:rsidRPr="00AD6F56">
        <w:t>(cultural, de mediación, asociación local, etc.),</w:t>
      </w:r>
      <w:r w:rsidR="002F4E7A" w:rsidRPr="002F4E7A">
        <w:rPr>
          <w:b/>
          <w:bCs/>
        </w:rPr>
        <w:t xml:space="preserve"> </w:t>
      </w:r>
      <w:r w:rsidR="002F4E7A" w:rsidRPr="002F4E7A">
        <w:t xml:space="preserve">que </w:t>
      </w:r>
      <w:r>
        <w:t>haya impulsado</w:t>
      </w:r>
      <w:r w:rsidR="002F4E7A" w:rsidRPr="002F4E7A">
        <w:t xml:space="preserve"> en el territorio iniciativas de cultura participativa. </w:t>
      </w:r>
      <w:r w:rsidR="002F4E7A">
        <w:t>Indica el perfil de una/dos personas referentes para participar en Terracultura.</w:t>
      </w:r>
    </w:p>
    <w:p w14:paraId="6BF02E47" w14:textId="77777777" w:rsidR="004E50AD" w:rsidRDefault="004E50AD" w:rsidP="004E50AD">
      <w:pPr>
        <w:pStyle w:val="Prrafodelista"/>
        <w:suppressAutoHyphens/>
        <w:autoSpaceDN w:val="0"/>
        <w:spacing w:line="240" w:lineRule="auto"/>
        <w:contextualSpacing w:val="0"/>
      </w:pPr>
    </w:p>
    <w:p w14:paraId="4323CDD0" w14:textId="6218A1A7" w:rsidR="0024546E" w:rsidRPr="00D462F4" w:rsidRDefault="0024546E" w:rsidP="002F4E7A">
      <w:pPr>
        <w:pStyle w:val="Ttulo4"/>
      </w:pPr>
      <w:bookmarkStart w:id="25" w:name="_Toc236393585"/>
      <w:bookmarkStart w:id="26" w:name="_Toc240371201"/>
      <w:r w:rsidRPr="00D462F4">
        <w:t>Perfil</w:t>
      </w:r>
      <w:r w:rsidR="002F4E7A" w:rsidRPr="00D462F4">
        <w:t>es</w:t>
      </w:r>
      <w:r w:rsidRPr="00D462F4">
        <w:t xml:space="preserve"> técnicos: responsables de la participación del Grupo en el programa</w:t>
      </w:r>
      <w:bookmarkEnd w:id="25"/>
      <w:bookmarkEnd w:id="26"/>
    </w:p>
    <w:tbl>
      <w:tblPr>
        <w:tblStyle w:val="Tablaconcuadrcula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9"/>
        <w:gridCol w:w="4785"/>
      </w:tblGrid>
      <w:tr w:rsidR="0024546E" w:rsidRPr="0086087C" w14:paraId="1D4CB012" w14:textId="77777777" w:rsidTr="002F4E7A">
        <w:trPr>
          <w:trHeight w:val="399"/>
        </w:trPr>
        <w:tc>
          <w:tcPr>
            <w:tcW w:w="8494" w:type="dxa"/>
            <w:gridSpan w:val="2"/>
            <w:shd w:val="clear" w:color="auto" w:fill="FDB035"/>
          </w:tcPr>
          <w:p w14:paraId="4F9B8BBD" w14:textId="77777777" w:rsidR="0024546E" w:rsidRPr="000A2964" w:rsidRDefault="0024546E" w:rsidP="000A2964">
            <w:pPr>
              <w:spacing w:before="40" w:after="40" w:line="288" w:lineRule="auto"/>
              <w:rPr>
                <w:rFonts w:ascii="DM Sans" w:hAnsi="DM Sans"/>
                <w:b/>
                <w:sz w:val="22"/>
                <w:szCs w:val="24"/>
              </w:rPr>
            </w:pPr>
            <w:r w:rsidRPr="000A2964">
              <w:rPr>
                <w:rFonts w:ascii="DM Sans" w:hAnsi="DM Sans"/>
                <w:b/>
                <w:sz w:val="22"/>
                <w:szCs w:val="24"/>
              </w:rPr>
              <w:t xml:space="preserve">Primer perfil técnico del Grupo </w:t>
            </w:r>
          </w:p>
        </w:tc>
      </w:tr>
      <w:tr w:rsidR="0024546E" w:rsidRPr="0086087C" w14:paraId="7257B177" w14:textId="77777777" w:rsidTr="002F4E7A">
        <w:trPr>
          <w:trHeight w:val="419"/>
        </w:trPr>
        <w:tc>
          <w:tcPr>
            <w:tcW w:w="3709" w:type="dxa"/>
            <w:shd w:val="clear" w:color="auto" w:fill="FDB035"/>
          </w:tcPr>
          <w:p w14:paraId="220B7749" w14:textId="77777777" w:rsidR="0024546E" w:rsidRPr="00305D27" w:rsidRDefault="0024546E" w:rsidP="00696579">
            <w:pPr>
              <w:spacing w:after="0"/>
              <w:rPr>
                <w:rFonts w:ascii="DM Sans" w:hAnsi="DM Sans"/>
                <w:b/>
                <w:bCs/>
              </w:rPr>
            </w:pPr>
            <w:r w:rsidRPr="00305D27">
              <w:rPr>
                <w:rFonts w:ascii="DM Sans" w:hAnsi="DM Sans"/>
                <w:b/>
                <w:bCs/>
              </w:rPr>
              <w:t xml:space="preserve">Nombre </w:t>
            </w:r>
          </w:p>
        </w:tc>
        <w:tc>
          <w:tcPr>
            <w:tcW w:w="4785" w:type="dxa"/>
          </w:tcPr>
          <w:p w14:paraId="2CEBEFB5" w14:textId="77777777" w:rsidR="0024546E" w:rsidRPr="000A2964" w:rsidRDefault="0024546E" w:rsidP="00696579">
            <w:pPr>
              <w:spacing w:after="0"/>
              <w:rPr>
                <w:rFonts w:asciiTheme="minorHAnsi" w:hAnsiTheme="minorHAnsi"/>
              </w:rPr>
            </w:pPr>
          </w:p>
        </w:tc>
      </w:tr>
      <w:tr w:rsidR="0024546E" w:rsidRPr="0086087C" w14:paraId="4119912B" w14:textId="77777777" w:rsidTr="002F4E7A">
        <w:trPr>
          <w:trHeight w:val="423"/>
        </w:trPr>
        <w:tc>
          <w:tcPr>
            <w:tcW w:w="3709" w:type="dxa"/>
            <w:shd w:val="clear" w:color="auto" w:fill="FDB035"/>
          </w:tcPr>
          <w:p w14:paraId="294023B5" w14:textId="77777777" w:rsidR="0024546E" w:rsidRPr="00305D27" w:rsidRDefault="0024546E" w:rsidP="00696579">
            <w:pPr>
              <w:spacing w:after="0"/>
              <w:rPr>
                <w:rFonts w:ascii="DM Sans" w:hAnsi="DM Sans"/>
                <w:b/>
                <w:bCs/>
              </w:rPr>
            </w:pPr>
            <w:r w:rsidRPr="00305D27">
              <w:rPr>
                <w:rFonts w:ascii="DM Sans" w:hAnsi="DM Sans"/>
                <w:b/>
                <w:bCs/>
              </w:rPr>
              <w:t>Apellidos</w:t>
            </w:r>
          </w:p>
        </w:tc>
        <w:tc>
          <w:tcPr>
            <w:tcW w:w="4785" w:type="dxa"/>
          </w:tcPr>
          <w:p w14:paraId="1CA6ABCD" w14:textId="77777777" w:rsidR="0024546E" w:rsidRPr="000A2964" w:rsidRDefault="0024546E" w:rsidP="00696579">
            <w:pPr>
              <w:spacing w:after="0"/>
              <w:rPr>
                <w:rFonts w:asciiTheme="minorHAnsi" w:hAnsiTheme="minorHAnsi"/>
              </w:rPr>
            </w:pPr>
          </w:p>
        </w:tc>
      </w:tr>
      <w:tr w:rsidR="0024546E" w:rsidRPr="0086087C" w14:paraId="0C41CB2E" w14:textId="77777777" w:rsidTr="002F4E7A">
        <w:trPr>
          <w:trHeight w:val="403"/>
        </w:trPr>
        <w:tc>
          <w:tcPr>
            <w:tcW w:w="3709" w:type="dxa"/>
            <w:shd w:val="clear" w:color="auto" w:fill="FDB035"/>
          </w:tcPr>
          <w:p w14:paraId="0CE2F338" w14:textId="77777777" w:rsidR="0024546E" w:rsidRPr="00305D27" w:rsidRDefault="0024546E" w:rsidP="00696579">
            <w:pPr>
              <w:spacing w:after="0"/>
              <w:rPr>
                <w:rFonts w:ascii="DM Sans" w:hAnsi="DM Sans"/>
                <w:b/>
                <w:bCs/>
              </w:rPr>
            </w:pPr>
            <w:r w:rsidRPr="00305D27">
              <w:rPr>
                <w:rFonts w:ascii="DM Sans" w:hAnsi="DM Sans"/>
                <w:b/>
                <w:bCs/>
              </w:rPr>
              <w:t>Correo electrónico</w:t>
            </w:r>
          </w:p>
        </w:tc>
        <w:tc>
          <w:tcPr>
            <w:tcW w:w="4785" w:type="dxa"/>
          </w:tcPr>
          <w:p w14:paraId="79996197" w14:textId="77777777" w:rsidR="0024546E" w:rsidRPr="000A2964" w:rsidRDefault="0024546E" w:rsidP="00696579">
            <w:pPr>
              <w:spacing w:after="0"/>
              <w:rPr>
                <w:rFonts w:asciiTheme="minorHAnsi" w:hAnsiTheme="minorHAnsi"/>
              </w:rPr>
            </w:pPr>
          </w:p>
        </w:tc>
      </w:tr>
      <w:tr w:rsidR="0024546E" w:rsidRPr="0086087C" w14:paraId="7276C0AF" w14:textId="77777777" w:rsidTr="002F4E7A">
        <w:trPr>
          <w:trHeight w:val="403"/>
        </w:trPr>
        <w:tc>
          <w:tcPr>
            <w:tcW w:w="3709" w:type="dxa"/>
            <w:shd w:val="clear" w:color="auto" w:fill="FDB035"/>
          </w:tcPr>
          <w:p w14:paraId="531C57C9" w14:textId="77777777" w:rsidR="0024546E" w:rsidRPr="00305D27" w:rsidRDefault="0024546E" w:rsidP="00696579">
            <w:pPr>
              <w:spacing w:after="0"/>
              <w:rPr>
                <w:rFonts w:ascii="DM Sans" w:hAnsi="DM Sans"/>
                <w:b/>
                <w:bCs/>
              </w:rPr>
            </w:pPr>
            <w:r>
              <w:rPr>
                <w:rFonts w:ascii="DM Sans" w:hAnsi="DM Sans"/>
                <w:b/>
                <w:bCs/>
              </w:rPr>
              <w:t>Teléfono</w:t>
            </w:r>
          </w:p>
        </w:tc>
        <w:tc>
          <w:tcPr>
            <w:tcW w:w="4785" w:type="dxa"/>
          </w:tcPr>
          <w:p w14:paraId="01609D14" w14:textId="77777777" w:rsidR="0024546E" w:rsidRPr="000A2964" w:rsidRDefault="0024546E" w:rsidP="00696579">
            <w:pPr>
              <w:spacing w:after="0"/>
              <w:rPr>
                <w:rFonts w:asciiTheme="minorHAnsi" w:hAnsiTheme="minorHAnsi"/>
              </w:rPr>
            </w:pPr>
          </w:p>
        </w:tc>
      </w:tr>
      <w:tr w:rsidR="0024546E" w:rsidRPr="0086087C" w14:paraId="562CAFC7" w14:textId="77777777" w:rsidTr="002F4E7A">
        <w:trPr>
          <w:trHeight w:val="706"/>
        </w:trPr>
        <w:tc>
          <w:tcPr>
            <w:tcW w:w="3709" w:type="dxa"/>
            <w:shd w:val="clear" w:color="auto" w:fill="FDB035"/>
          </w:tcPr>
          <w:p w14:paraId="50CAF129" w14:textId="77777777" w:rsidR="0024546E" w:rsidRPr="00305D27" w:rsidRDefault="0024546E" w:rsidP="00696579">
            <w:pPr>
              <w:spacing w:after="0"/>
              <w:rPr>
                <w:rFonts w:ascii="DM Sans" w:hAnsi="DM Sans"/>
                <w:b/>
                <w:bCs/>
              </w:rPr>
            </w:pPr>
            <w:r w:rsidRPr="00305D27">
              <w:rPr>
                <w:rFonts w:ascii="DM Sans" w:hAnsi="DM Sans"/>
                <w:b/>
                <w:bCs/>
              </w:rPr>
              <w:t>Puest</w:t>
            </w:r>
            <w:r>
              <w:rPr>
                <w:rFonts w:ascii="DM Sans" w:hAnsi="DM Sans"/>
                <w:b/>
                <w:bCs/>
              </w:rPr>
              <w:t xml:space="preserve">o </w:t>
            </w:r>
            <w:r w:rsidRPr="00305D27">
              <w:rPr>
                <w:rFonts w:ascii="DM Sans" w:hAnsi="DM Sans"/>
                <w:b/>
                <w:bCs/>
              </w:rPr>
              <w:t>dentro del Grupo LEADER</w:t>
            </w:r>
          </w:p>
        </w:tc>
        <w:tc>
          <w:tcPr>
            <w:tcW w:w="4785" w:type="dxa"/>
          </w:tcPr>
          <w:p w14:paraId="14929361" w14:textId="77777777" w:rsidR="0024546E" w:rsidRPr="000A2964" w:rsidRDefault="0024546E" w:rsidP="00696579">
            <w:pPr>
              <w:spacing w:after="0"/>
              <w:rPr>
                <w:rFonts w:asciiTheme="minorHAnsi" w:hAnsiTheme="minorHAnsi"/>
              </w:rPr>
            </w:pPr>
          </w:p>
        </w:tc>
      </w:tr>
      <w:tr w:rsidR="0024546E" w:rsidRPr="0086087C" w14:paraId="0690CAF5" w14:textId="77777777" w:rsidTr="002F4E7A">
        <w:tc>
          <w:tcPr>
            <w:tcW w:w="8494" w:type="dxa"/>
            <w:gridSpan w:val="2"/>
            <w:shd w:val="clear" w:color="auto" w:fill="FDB035"/>
          </w:tcPr>
          <w:p w14:paraId="0B604056" w14:textId="77777777" w:rsidR="0024546E" w:rsidRPr="000A2964" w:rsidRDefault="0024546E" w:rsidP="000A2964">
            <w:pPr>
              <w:spacing w:before="240"/>
              <w:rPr>
                <w:rFonts w:ascii="DM Sans" w:hAnsi="DM Sans"/>
              </w:rPr>
            </w:pPr>
            <w:r w:rsidRPr="000A2964">
              <w:rPr>
                <w:rFonts w:ascii="DM Sans" w:hAnsi="DM Sans"/>
                <w:b/>
                <w:bCs/>
              </w:rPr>
              <w:t>Breve reseña (300 palabras)</w:t>
            </w:r>
          </w:p>
        </w:tc>
      </w:tr>
      <w:tr w:rsidR="0024546E" w:rsidRPr="004D268A" w14:paraId="61778592" w14:textId="77777777" w:rsidTr="002F4E7A">
        <w:tc>
          <w:tcPr>
            <w:tcW w:w="8494" w:type="dxa"/>
            <w:gridSpan w:val="2"/>
          </w:tcPr>
          <w:p w14:paraId="7BC6D6D1" w14:textId="77777777" w:rsidR="0024546E" w:rsidRPr="002F4E7A" w:rsidRDefault="0024546E" w:rsidP="004D268A">
            <w:pPr>
              <w:spacing w:before="240"/>
              <w:rPr>
                <w:rFonts w:asciiTheme="minorHAnsi" w:hAnsiTheme="minorHAnsi"/>
                <w:b/>
                <w:bCs/>
                <w:color w:val="0052F5"/>
                <w:sz w:val="18"/>
                <w:szCs w:val="18"/>
              </w:rPr>
            </w:pPr>
            <w:r w:rsidRPr="002F4E7A">
              <w:rPr>
                <w:rFonts w:asciiTheme="minorHAnsi" w:hAnsiTheme="minorHAnsi"/>
                <w:b/>
                <w:bCs/>
                <w:color w:val="0052F5"/>
                <w:sz w:val="18"/>
                <w:szCs w:val="18"/>
              </w:rPr>
              <w:t xml:space="preserve">En tu respuesta, trata de incluir mención a las siguientes cuestiones: </w:t>
            </w:r>
          </w:p>
          <w:p w14:paraId="162C0A83" w14:textId="77777777" w:rsidR="0024546E" w:rsidRPr="002F4E7A" w:rsidRDefault="0024546E" w:rsidP="004D268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Trayectoria laboral (¿Cuántos años llevas en el Grupo, con qué puesto?)</w:t>
            </w:r>
          </w:p>
          <w:p w14:paraId="329BFD5C" w14:textId="1F991EFB" w:rsidR="0024546E" w:rsidRPr="002F4E7A" w:rsidRDefault="0024546E" w:rsidP="004D268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 xml:space="preserve">Formación previa. ¿Específicamente vinculada a </w:t>
            </w:r>
            <w:r w:rsidR="002F4E7A">
              <w:rPr>
                <w:rFonts w:asciiTheme="minorHAnsi" w:hAnsiTheme="minorHAnsi"/>
                <w:color w:val="0052F5"/>
                <w:sz w:val="18"/>
                <w:szCs w:val="18"/>
              </w:rPr>
              <w:t>procesos de participación y cultura participativa?</w:t>
            </w:r>
          </w:p>
          <w:p w14:paraId="25538DFC" w14:textId="77777777" w:rsidR="0024546E" w:rsidRPr="002F4E7A" w:rsidRDefault="0024546E" w:rsidP="004D268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¿En qué temáticas específicas te gustaría aprender o profundizar?</w:t>
            </w:r>
          </w:p>
          <w:p w14:paraId="34B564AC" w14:textId="2DE3DD3F" w:rsidR="004D268A" w:rsidRPr="002F4E7A" w:rsidRDefault="0024546E" w:rsidP="004D268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Interés y motivación en participar en el programa</w:t>
            </w:r>
          </w:p>
          <w:p w14:paraId="304BA7F7" w14:textId="35AA6C09" w:rsidR="0024546E" w:rsidRPr="004D268A" w:rsidRDefault="0024546E" w:rsidP="00696579">
            <w:pPr>
              <w:spacing w:before="40" w:after="40" w:line="288" w:lineRule="auto"/>
              <w:jc w:val="both"/>
              <w:rPr>
                <w:rFonts w:asciiTheme="minorHAnsi" w:hAnsiTheme="minorHAnsi"/>
                <w:sz w:val="18"/>
                <w:szCs w:val="18"/>
              </w:rPr>
            </w:pPr>
            <w:r w:rsidRPr="002F4E7A">
              <w:rPr>
                <w:rFonts w:asciiTheme="minorHAnsi" w:hAnsiTheme="minorHAnsi"/>
                <w:color w:val="0052F5"/>
                <w:sz w:val="18"/>
                <w:szCs w:val="18"/>
              </w:rPr>
              <w:t xml:space="preserve">¿Qué </w:t>
            </w:r>
            <w:r w:rsidR="002F4E7A" w:rsidRPr="002F4E7A">
              <w:rPr>
                <w:rFonts w:asciiTheme="minorHAnsi" w:hAnsiTheme="minorHAnsi"/>
                <w:color w:val="0052F5"/>
                <w:sz w:val="18"/>
                <w:szCs w:val="18"/>
              </w:rPr>
              <w:t xml:space="preserve">esperas recibir de la participación de </w:t>
            </w:r>
            <w:r w:rsidRPr="002F4E7A">
              <w:rPr>
                <w:rFonts w:asciiTheme="minorHAnsi" w:hAnsiTheme="minorHAnsi"/>
                <w:color w:val="0052F5"/>
                <w:sz w:val="18"/>
                <w:szCs w:val="18"/>
              </w:rPr>
              <w:t>este programa? ¿Qué crees que podrías aportar</w:t>
            </w:r>
            <w:r w:rsidR="002F4E7A">
              <w:rPr>
                <w:rFonts w:asciiTheme="minorHAnsi" w:hAnsiTheme="minorHAnsi"/>
                <w:color w:val="0052F5"/>
                <w:sz w:val="18"/>
                <w:szCs w:val="18"/>
              </w:rPr>
              <w:t xml:space="preserve"> al resto de participantes</w:t>
            </w:r>
            <w:r w:rsidRPr="002F4E7A">
              <w:rPr>
                <w:rFonts w:asciiTheme="minorHAnsi" w:hAnsiTheme="minorHAnsi"/>
                <w:color w:val="0052F5"/>
                <w:sz w:val="18"/>
                <w:szCs w:val="18"/>
              </w:rPr>
              <w:t>?</w:t>
            </w:r>
          </w:p>
        </w:tc>
      </w:tr>
    </w:tbl>
    <w:p w14:paraId="414C1FE2" w14:textId="77777777" w:rsidR="0024546E" w:rsidRDefault="0024546E" w:rsidP="0024546E"/>
    <w:p w14:paraId="5815425A" w14:textId="77777777" w:rsidR="004E50AD" w:rsidRDefault="004E50AD" w:rsidP="0024546E"/>
    <w:tbl>
      <w:tblPr>
        <w:tblStyle w:val="Tablaconcuadrcula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9"/>
        <w:gridCol w:w="4785"/>
      </w:tblGrid>
      <w:tr w:rsidR="00CD76DB" w:rsidRPr="0086087C" w14:paraId="1F33E102" w14:textId="77777777" w:rsidTr="002F4E7A">
        <w:trPr>
          <w:trHeight w:val="399"/>
        </w:trPr>
        <w:tc>
          <w:tcPr>
            <w:tcW w:w="8494" w:type="dxa"/>
            <w:gridSpan w:val="2"/>
            <w:shd w:val="clear" w:color="auto" w:fill="FDB035"/>
          </w:tcPr>
          <w:p w14:paraId="27B328E0" w14:textId="603C7D88" w:rsidR="00CD76DB" w:rsidRPr="000A2964" w:rsidRDefault="00CD76DB" w:rsidP="00696579">
            <w:pPr>
              <w:spacing w:before="40" w:after="40" w:line="288" w:lineRule="auto"/>
              <w:rPr>
                <w:rFonts w:ascii="DM Sans" w:hAnsi="DM Sans"/>
                <w:b/>
                <w:sz w:val="22"/>
                <w:szCs w:val="24"/>
              </w:rPr>
            </w:pPr>
            <w:r>
              <w:rPr>
                <w:rFonts w:ascii="DM Sans" w:hAnsi="DM Sans"/>
                <w:b/>
                <w:sz w:val="22"/>
                <w:szCs w:val="24"/>
              </w:rPr>
              <w:lastRenderedPageBreak/>
              <w:t>Segundo</w:t>
            </w:r>
            <w:r w:rsidRPr="000A2964">
              <w:rPr>
                <w:rFonts w:ascii="DM Sans" w:hAnsi="DM Sans"/>
                <w:b/>
                <w:sz w:val="22"/>
                <w:szCs w:val="24"/>
              </w:rPr>
              <w:t xml:space="preserve"> perfil técnico del Grupo </w:t>
            </w:r>
          </w:p>
        </w:tc>
      </w:tr>
      <w:tr w:rsidR="00CD76DB" w:rsidRPr="0086087C" w14:paraId="7118D266" w14:textId="77777777" w:rsidTr="002F4E7A">
        <w:trPr>
          <w:trHeight w:val="419"/>
        </w:trPr>
        <w:tc>
          <w:tcPr>
            <w:tcW w:w="3709" w:type="dxa"/>
            <w:shd w:val="clear" w:color="auto" w:fill="FDB035"/>
          </w:tcPr>
          <w:p w14:paraId="244BD615" w14:textId="77777777" w:rsidR="00CD76DB" w:rsidRPr="00305D27" w:rsidRDefault="00CD76DB" w:rsidP="00696579">
            <w:pPr>
              <w:spacing w:after="0"/>
              <w:rPr>
                <w:rFonts w:ascii="DM Sans" w:hAnsi="DM Sans"/>
                <w:b/>
                <w:bCs/>
              </w:rPr>
            </w:pPr>
            <w:r w:rsidRPr="00305D27">
              <w:rPr>
                <w:rFonts w:ascii="DM Sans" w:hAnsi="DM Sans"/>
                <w:b/>
                <w:bCs/>
              </w:rPr>
              <w:t xml:space="preserve">Nombre </w:t>
            </w:r>
          </w:p>
        </w:tc>
        <w:tc>
          <w:tcPr>
            <w:tcW w:w="4785" w:type="dxa"/>
          </w:tcPr>
          <w:p w14:paraId="0C609AA1" w14:textId="77777777" w:rsidR="00CD76DB" w:rsidRPr="000A2964" w:rsidRDefault="00CD76DB" w:rsidP="00696579">
            <w:pPr>
              <w:spacing w:after="0"/>
              <w:rPr>
                <w:rFonts w:asciiTheme="minorHAnsi" w:hAnsiTheme="minorHAnsi"/>
              </w:rPr>
            </w:pPr>
          </w:p>
        </w:tc>
      </w:tr>
      <w:tr w:rsidR="00CD76DB" w:rsidRPr="0086087C" w14:paraId="48631315" w14:textId="77777777" w:rsidTr="002F4E7A">
        <w:trPr>
          <w:trHeight w:val="423"/>
        </w:trPr>
        <w:tc>
          <w:tcPr>
            <w:tcW w:w="3709" w:type="dxa"/>
            <w:shd w:val="clear" w:color="auto" w:fill="FDB035"/>
          </w:tcPr>
          <w:p w14:paraId="604C90EF" w14:textId="77777777" w:rsidR="00CD76DB" w:rsidRPr="00305D27" w:rsidRDefault="00CD76DB" w:rsidP="00696579">
            <w:pPr>
              <w:spacing w:after="0"/>
              <w:rPr>
                <w:rFonts w:ascii="DM Sans" w:hAnsi="DM Sans"/>
                <w:b/>
                <w:bCs/>
              </w:rPr>
            </w:pPr>
            <w:r w:rsidRPr="00305D27">
              <w:rPr>
                <w:rFonts w:ascii="DM Sans" w:hAnsi="DM Sans"/>
                <w:b/>
                <w:bCs/>
              </w:rPr>
              <w:t>Apellidos</w:t>
            </w:r>
          </w:p>
        </w:tc>
        <w:tc>
          <w:tcPr>
            <w:tcW w:w="4785" w:type="dxa"/>
          </w:tcPr>
          <w:p w14:paraId="746100A8" w14:textId="77777777" w:rsidR="00CD76DB" w:rsidRPr="000A2964" w:rsidRDefault="00CD76DB" w:rsidP="00696579">
            <w:pPr>
              <w:spacing w:after="0"/>
              <w:rPr>
                <w:rFonts w:asciiTheme="minorHAnsi" w:hAnsiTheme="minorHAnsi"/>
              </w:rPr>
            </w:pPr>
          </w:p>
        </w:tc>
      </w:tr>
      <w:tr w:rsidR="00CD76DB" w:rsidRPr="0086087C" w14:paraId="316B7ACA" w14:textId="77777777" w:rsidTr="002F4E7A">
        <w:trPr>
          <w:trHeight w:val="403"/>
        </w:trPr>
        <w:tc>
          <w:tcPr>
            <w:tcW w:w="3709" w:type="dxa"/>
            <w:shd w:val="clear" w:color="auto" w:fill="FDB035"/>
          </w:tcPr>
          <w:p w14:paraId="1BDFF5C1" w14:textId="77777777" w:rsidR="00CD76DB" w:rsidRPr="00305D27" w:rsidRDefault="00CD76DB" w:rsidP="00696579">
            <w:pPr>
              <w:spacing w:after="0"/>
              <w:rPr>
                <w:rFonts w:ascii="DM Sans" w:hAnsi="DM Sans"/>
                <w:b/>
                <w:bCs/>
              </w:rPr>
            </w:pPr>
            <w:r w:rsidRPr="00305D27">
              <w:rPr>
                <w:rFonts w:ascii="DM Sans" w:hAnsi="DM Sans"/>
                <w:b/>
                <w:bCs/>
              </w:rPr>
              <w:t>Correo electrónico</w:t>
            </w:r>
          </w:p>
        </w:tc>
        <w:tc>
          <w:tcPr>
            <w:tcW w:w="4785" w:type="dxa"/>
          </w:tcPr>
          <w:p w14:paraId="79E3C0E1" w14:textId="77777777" w:rsidR="00CD76DB" w:rsidRPr="000A2964" w:rsidRDefault="00CD76DB" w:rsidP="00696579">
            <w:pPr>
              <w:spacing w:after="0"/>
              <w:rPr>
                <w:rFonts w:asciiTheme="minorHAnsi" w:hAnsiTheme="minorHAnsi"/>
              </w:rPr>
            </w:pPr>
          </w:p>
        </w:tc>
      </w:tr>
      <w:tr w:rsidR="00CD76DB" w:rsidRPr="0086087C" w14:paraId="56382CE7" w14:textId="77777777" w:rsidTr="002F4E7A">
        <w:trPr>
          <w:trHeight w:val="403"/>
        </w:trPr>
        <w:tc>
          <w:tcPr>
            <w:tcW w:w="3709" w:type="dxa"/>
            <w:shd w:val="clear" w:color="auto" w:fill="FDB035"/>
          </w:tcPr>
          <w:p w14:paraId="03526563" w14:textId="77777777" w:rsidR="00CD76DB" w:rsidRPr="00305D27" w:rsidRDefault="00CD76DB" w:rsidP="00696579">
            <w:pPr>
              <w:spacing w:after="0"/>
              <w:rPr>
                <w:rFonts w:ascii="DM Sans" w:hAnsi="DM Sans"/>
                <w:b/>
                <w:bCs/>
              </w:rPr>
            </w:pPr>
            <w:r>
              <w:rPr>
                <w:rFonts w:ascii="DM Sans" w:hAnsi="DM Sans"/>
                <w:b/>
                <w:bCs/>
              </w:rPr>
              <w:t>Teléfono</w:t>
            </w:r>
          </w:p>
        </w:tc>
        <w:tc>
          <w:tcPr>
            <w:tcW w:w="4785" w:type="dxa"/>
          </w:tcPr>
          <w:p w14:paraId="0B083DD1" w14:textId="77777777" w:rsidR="00CD76DB" w:rsidRPr="000A2964" w:rsidRDefault="00CD76DB" w:rsidP="00696579">
            <w:pPr>
              <w:spacing w:after="0"/>
              <w:rPr>
                <w:rFonts w:asciiTheme="minorHAnsi" w:hAnsiTheme="minorHAnsi"/>
              </w:rPr>
            </w:pPr>
          </w:p>
        </w:tc>
      </w:tr>
      <w:tr w:rsidR="00CD76DB" w:rsidRPr="0086087C" w14:paraId="6B1C72CD" w14:textId="77777777" w:rsidTr="002F4E7A">
        <w:trPr>
          <w:trHeight w:val="706"/>
        </w:trPr>
        <w:tc>
          <w:tcPr>
            <w:tcW w:w="3709" w:type="dxa"/>
            <w:shd w:val="clear" w:color="auto" w:fill="FDB035"/>
          </w:tcPr>
          <w:p w14:paraId="441F90AC" w14:textId="77777777" w:rsidR="00CD76DB" w:rsidRPr="00305D27" w:rsidRDefault="00CD76DB" w:rsidP="00696579">
            <w:pPr>
              <w:spacing w:after="0"/>
              <w:rPr>
                <w:rFonts w:ascii="DM Sans" w:hAnsi="DM Sans"/>
                <w:b/>
                <w:bCs/>
              </w:rPr>
            </w:pPr>
            <w:r w:rsidRPr="00305D27">
              <w:rPr>
                <w:rFonts w:ascii="DM Sans" w:hAnsi="DM Sans"/>
                <w:b/>
                <w:bCs/>
              </w:rPr>
              <w:t>Puest</w:t>
            </w:r>
            <w:r>
              <w:rPr>
                <w:rFonts w:ascii="DM Sans" w:hAnsi="DM Sans"/>
                <w:b/>
                <w:bCs/>
              </w:rPr>
              <w:t xml:space="preserve">o </w:t>
            </w:r>
            <w:r w:rsidRPr="00305D27">
              <w:rPr>
                <w:rFonts w:ascii="DM Sans" w:hAnsi="DM Sans"/>
                <w:b/>
                <w:bCs/>
              </w:rPr>
              <w:t>dentro del Grupo LEADER</w:t>
            </w:r>
          </w:p>
        </w:tc>
        <w:tc>
          <w:tcPr>
            <w:tcW w:w="4785" w:type="dxa"/>
          </w:tcPr>
          <w:p w14:paraId="09FDDD38" w14:textId="77777777" w:rsidR="00CD76DB" w:rsidRPr="000A2964" w:rsidRDefault="00CD76DB" w:rsidP="00696579">
            <w:pPr>
              <w:spacing w:after="0"/>
              <w:rPr>
                <w:rFonts w:asciiTheme="minorHAnsi" w:hAnsiTheme="minorHAnsi"/>
              </w:rPr>
            </w:pPr>
          </w:p>
        </w:tc>
      </w:tr>
      <w:tr w:rsidR="00CD76DB" w:rsidRPr="0086087C" w14:paraId="1B48E1AB" w14:textId="77777777" w:rsidTr="002F4E7A">
        <w:tc>
          <w:tcPr>
            <w:tcW w:w="8494" w:type="dxa"/>
            <w:gridSpan w:val="2"/>
            <w:shd w:val="clear" w:color="auto" w:fill="FDB035"/>
          </w:tcPr>
          <w:p w14:paraId="3D6D0AEC" w14:textId="77777777" w:rsidR="00CD76DB" w:rsidRPr="000A2964" w:rsidRDefault="00CD76DB" w:rsidP="00696579">
            <w:pPr>
              <w:spacing w:before="240"/>
              <w:rPr>
                <w:rFonts w:ascii="DM Sans" w:hAnsi="DM Sans"/>
              </w:rPr>
            </w:pPr>
            <w:r w:rsidRPr="000A2964">
              <w:rPr>
                <w:rFonts w:ascii="DM Sans" w:hAnsi="DM Sans"/>
                <w:b/>
                <w:bCs/>
              </w:rPr>
              <w:t>Breve reseña (300 palabras)</w:t>
            </w:r>
          </w:p>
        </w:tc>
      </w:tr>
      <w:tr w:rsidR="00CD76DB" w:rsidRPr="00CD76DB" w14:paraId="112B572A" w14:textId="77777777" w:rsidTr="002F4E7A">
        <w:tc>
          <w:tcPr>
            <w:tcW w:w="8494" w:type="dxa"/>
            <w:gridSpan w:val="2"/>
          </w:tcPr>
          <w:p w14:paraId="5A92FCE2" w14:textId="77777777" w:rsidR="002F4E7A" w:rsidRPr="002F4E7A" w:rsidRDefault="002F4E7A" w:rsidP="002F4E7A">
            <w:pPr>
              <w:spacing w:before="240"/>
              <w:rPr>
                <w:rFonts w:asciiTheme="minorHAnsi" w:hAnsiTheme="minorHAnsi"/>
                <w:b/>
                <w:bCs/>
                <w:color w:val="0052F5"/>
                <w:sz w:val="18"/>
                <w:szCs w:val="18"/>
              </w:rPr>
            </w:pPr>
            <w:r w:rsidRPr="002F4E7A">
              <w:rPr>
                <w:rFonts w:asciiTheme="minorHAnsi" w:hAnsiTheme="minorHAnsi"/>
                <w:b/>
                <w:bCs/>
                <w:color w:val="0052F5"/>
                <w:sz w:val="18"/>
                <w:szCs w:val="18"/>
              </w:rPr>
              <w:t xml:space="preserve">En tu respuesta, trata de incluir mención a las siguientes cuestiones: </w:t>
            </w:r>
          </w:p>
          <w:p w14:paraId="53FC498F" w14:textId="77777777" w:rsidR="002F4E7A" w:rsidRPr="002F4E7A" w:rsidRDefault="002F4E7A" w:rsidP="002F4E7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Trayectoria laboral (¿Cuántos años llevas en el Grupo, con qué puesto?)</w:t>
            </w:r>
          </w:p>
          <w:p w14:paraId="109EDC87" w14:textId="77777777" w:rsidR="002F4E7A" w:rsidRPr="002F4E7A" w:rsidRDefault="002F4E7A" w:rsidP="002F4E7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 xml:space="preserve">Formación previa. ¿Específicamente vinculada a </w:t>
            </w:r>
            <w:r>
              <w:rPr>
                <w:rFonts w:asciiTheme="minorHAnsi" w:hAnsiTheme="minorHAnsi"/>
                <w:color w:val="0052F5"/>
                <w:sz w:val="18"/>
                <w:szCs w:val="18"/>
              </w:rPr>
              <w:t>procesos de participación y cultura participativa?</w:t>
            </w:r>
          </w:p>
          <w:p w14:paraId="397ED7E6" w14:textId="77777777" w:rsidR="002F4E7A" w:rsidRPr="002F4E7A" w:rsidRDefault="002F4E7A" w:rsidP="002F4E7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¿En qué temáticas específicas te gustaría aprender o profundizar?</w:t>
            </w:r>
          </w:p>
          <w:p w14:paraId="522D5684" w14:textId="77777777" w:rsidR="002F4E7A" w:rsidRPr="002F4E7A" w:rsidRDefault="002F4E7A" w:rsidP="002F4E7A">
            <w:pPr>
              <w:spacing w:before="40" w:after="40" w:line="288" w:lineRule="auto"/>
              <w:jc w:val="both"/>
              <w:rPr>
                <w:rFonts w:asciiTheme="minorHAnsi" w:hAnsiTheme="minorHAnsi"/>
                <w:color w:val="0052F5"/>
                <w:sz w:val="18"/>
                <w:szCs w:val="18"/>
              </w:rPr>
            </w:pPr>
            <w:r w:rsidRPr="002F4E7A">
              <w:rPr>
                <w:rFonts w:asciiTheme="minorHAnsi" w:hAnsiTheme="minorHAnsi"/>
                <w:color w:val="0052F5"/>
                <w:sz w:val="18"/>
                <w:szCs w:val="18"/>
              </w:rPr>
              <w:t>Interés y motivación en participar en el programa</w:t>
            </w:r>
          </w:p>
          <w:p w14:paraId="5606201B" w14:textId="305CD621" w:rsidR="002F4E7A" w:rsidRPr="00CD76DB" w:rsidRDefault="002F4E7A" w:rsidP="002F4E7A">
            <w:pPr>
              <w:spacing w:before="240"/>
              <w:rPr>
                <w:rFonts w:asciiTheme="minorHAnsi" w:hAnsiTheme="minorHAnsi"/>
                <w:color w:val="24C0B5"/>
                <w:sz w:val="18"/>
                <w:szCs w:val="18"/>
              </w:rPr>
            </w:pPr>
            <w:r w:rsidRPr="002F4E7A">
              <w:rPr>
                <w:rFonts w:asciiTheme="minorHAnsi" w:hAnsiTheme="minorHAnsi"/>
                <w:color w:val="0052F5"/>
                <w:sz w:val="18"/>
                <w:szCs w:val="18"/>
              </w:rPr>
              <w:t>¿Qué esperas recibir de la participación de este programa? ¿Qué crees que podrías aportar</w:t>
            </w:r>
            <w:r>
              <w:rPr>
                <w:rFonts w:asciiTheme="minorHAnsi" w:hAnsiTheme="minorHAnsi"/>
                <w:color w:val="0052F5"/>
                <w:sz w:val="18"/>
                <w:szCs w:val="18"/>
              </w:rPr>
              <w:t xml:space="preserve"> al resto de participantes</w:t>
            </w:r>
            <w:r w:rsidRPr="002F4E7A">
              <w:rPr>
                <w:rFonts w:asciiTheme="minorHAnsi" w:hAnsiTheme="minorHAnsi"/>
                <w:color w:val="0052F5"/>
                <w:sz w:val="18"/>
                <w:szCs w:val="18"/>
              </w:rPr>
              <w:t>?</w:t>
            </w:r>
          </w:p>
          <w:p w14:paraId="20D7C849" w14:textId="73821D60" w:rsidR="00CD76DB" w:rsidRPr="00CD76DB" w:rsidRDefault="00CD76DB" w:rsidP="00696579">
            <w:pPr>
              <w:spacing w:before="40" w:after="40" w:line="288" w:lineRule="auto"/>
              <w:jc w:val="both"/>
              <w:rPr>
                <w:rFonts w:asciiTheme="minorHAnsi" w:hAnsiTheme="minorHAnsi"/>
                <w:color w:val="24C0B5"/>
                <w:sz w:val="18"/>
                <w:szCs w:val="18"/>
              </w:rPr>
            </w:pPr>
          </w:p>
        </w:tc>
      </w:tr>
    </w:tbl>
    <w:p w14:paraId="1769DB39" w14:textId="77777777" w:rsidR="0024546E" w:rsidRDefault="0024546E" w:rsidP="0024546E"/>
    <w:p w14:paraId="211976FF" w14:textId="2AC33FD4" w:rsidR="00CD76DB" w:rsidRPr="00D462F4" w:rsidRDefault="0024546E" w:rsidP="002F4E7A">
      <w:pPr>
        <w:pStyle w:val="Ttulo4"/>
      </w:pPr>
      <w:bookmarkStart w:id="27" w:name="_Toc236393586"/>
      <w:bookmarkStart w:id="28" w:name="_Toc240371202"/>
      <w:r w:rsidRPr="00D462F4">
        <w:t>Perfil de la Junta Directiva</w:t>
      </w:r>
      <w:bookmarkEnd w:id="27"/>
      <w:bookmarkEnd w:id="28"/>
    </w:p>
    <w:tbl>
      <w:tblPr>
        <w:tblStyle w:val="Tablaconcuadrcula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9"/>
        <w:gridCol w:w="4785"/>
      </w:tblGrid>
      <w:tr w:rsidR="00CD76DB" w:rsidRPr="0086087C" w14:paraId="5C77C2BE" w14:textId="77777777" w:rsidTr="002F4E7A">
        <w:trPr>
          <w:trHeight w:val="399"/>
        </w:trPr>
        <w:tc>
          <w:tcPr>
            <w:tcW w:w="8494" w:type="dxa"/>
            <w:gridSpan w:val="2"/>
            <w:shd w:val="clear" w:color="auto" w:fill="FDB035"/>
          </w:tcPr>
          <w:p w14:paraId="3911019D" w14:textId="7B7315E5" w:rsidR="00CD76DB" w:rsidRPr="000A2964" w:rsidRDefault="00CD76DB" w:rsidP="00696579">
            <w:pPr>
              <w:spacing w:before="40" w:after="40" w:line="288" w:lineRule="auto"/>
              <w:rPr>
                <w:rFonts w:ascii="DM Sans" w:hAnsi="DM Sans"/>
                <w:b/>
                <w:sz w:val="22"/>
                <w:szCs w:val="24"/>
              </w:rPr>
            </w:pPr>
            <w:r w:rsidRPr="00CD76DB">
              <w:rPr>
                <w:rFonts w:ascii="DM Sans" w:hAnsi="DM Sans"/>
                <w:b/>
                <w:sz w:val="22"/>
                <w:szCs w:val="24"/>
              </w:rPr>
              <w:t>Perfil Junta Directiva</w:t>
            </w:r>
          </w:p>
        </w:tc>
      </w:tr>
      <w:tr w:rsidR="00CD76DB" w:rsidRPr="0086087C" w14:paraId="06DB4E4F" w14:textId="77777777" w:rsidTr="002F4E7A">
        <w:trPr>
          <w:trHeight w:val="419"/>
        </w:trPr>
        <w:tc>
          <w:tcPr>
            <w:tcW w:w="3709" w:type="dxa"/>
            <w:shd w:val="clear" w:color="auto" w:fill="FDB035"/>
          </w:tcPr>
          <w:p w14:paraId="7976E3A3" w14:textId="77777777" w:rsidR="00CD76DB" w:rsidRPr="00305D27" w:rsidRDefault="00CD76DB" w:rsidP="00696579">
            <w:pPr>
              <w:spacing w:after="0"/>
              <w:rPr>
                <w:rFonts w:ascii="DM Sans" w:hAnsi="DM Sans"/>
                <w:b/>
                <w:bCs/>
              </w:rPr>
            </w:pPr>
            <w:r w:rsidRPr="00305D27">
              <w:rPr>
                <w:rFonts w:ascii="DM Sans" w:hAnsi="DM Sans"/>
                <w:b/>
                <w:bCs/>
              </w:rPr>
              <w:t xml:space="preserve">Nombre </w:t>
            </w:r>
          </w:p>
        </w:tc>
        <w:tc>
          <w:tcPr>
            <w:tcW w:w="4785" w:type="dxa"/>
          </w:tcPr>
          <w:p w14:paraId="6107E4A4" w14:textId="77777777" w:rsidR="00CD76DB" w:rsidRPr="000A2964" w:rsidRDefault="00CD76DB" w:rsidP="00696579">
            <w:pPr>
              <w:spacing w:after="0"/>
              <w:rPr>
                <w:rFonts w:asciiTheme="minorHAnsi" w:hAnsiTheme="minorHAnsi"/>
              </w:rPr>
            </w:pPr>
          </w:p>
        </w:tc>
      </w:tr>
      <w:tr w:rsidR="00CD76DB" w:rsidRPr="0086087C" w14:paraId="6A07FD90" w14:textId="77777777" w:rsidTr="002F4E7A">
        <w:trPr>
          <w:trHeight w:val="423"/>
        </w:trPr>
        <w:tc>
          <w:tcPr>
            <w:tcW w:w="3709" w:type="dxa"/>
            <w:shd w:val="clear" w:color="auto" w:fill="FDB035"/>
          </w:tcPr>
          <w:p w14:paraId="2657E14D" w14:textId="77777777" w:rsidR="00CD76DB" w:rsidRPr="00305D27" w:rsidRDefault="00CD76DB" w:rsidP="00696579">
            <w:pPr>
              <w:spacing w:after="0"/>
              <w:rPr>
                <w:rFonts w:ascii="DM Sans" w:hAnsi="DM Sans"/>
                <w:b/>
                <w:bCs/>
              </w:rPr>
            </w:pPr>
            <w:r w:rsidRPr="00305D27">
              <w:rPr>
                <w:rFonts w:ascii="DM Sans" w:hAnsi="DM Sans"/>
                <w:b/>
                <w:bCs/>
              </w:rPr>
              <w:t>Apellidos</w:t>
            </w:r>
          </w:p>
        </w:tc>
        <w:tc>
          <w:tcPr>
            <w:tcW w:w="4785" w:type="dxa"/>
          </w:tcPr>
          <w:p w14:paraId="146B0E15" w14:textId="77777777" w:rsidR="00CD76DB" w:rsidRPr="000A2964" w:rsidRDefault="00CD76DB" w:rsidP="00696579">
            <w:pPr>
              <w:spacing w:after="0"/>
              <w:rPr>
                <w:rFonts w:asciiTheme="minorHAnsi" w:hAnsiTheme="minorHAnsi"/>
              </w:rPr>
            </w:pPr>
          </w:p>
        </w:tc>
      </w:tr>
      <w:tr w:rsidR="00CD76DB" w:rsidRPr="0086087C" w14:paraId="6EEB7642" w14:textId="77777777" w:rsidTr="002F4E7A">
        <w:trPr>
          <w:trHeight w:val="403"/>
        </w:trPr>
        <w:tc>
          <w:tcPr>
            <w:tcW w:w="3709" w:type="dxa"/>
            <w:shd w:val="clear" w:color="auto" w:fill="FDB035"/>
          </w:tcPr>
          <w:p w14:paraId="4F977785" w14:textId="77777777" w:rsidR="00CD76DB" w:rsidRPr="00305D27" w:rsidRDefault="00CD76DB" w:rsidP="00696579">
            <w:pPr>
              <w:spacing w:after="0"/>
              <w:rPr>
                <w:rFonts w:ascii="DM Sans" w:hAnsi="DM Sans"/>
                <w:b/>
                <w:bCs/>
              </w:rPr>
            </w:pPr>
            <w:r w:rsidRPr="00305D27">
              <w:rPr>
                <w:rFonts w:ascii="DM Sans" w:hAnsi="DM Sans"/>
                <w:b/>
                <w:bCs/>
              </w:rPr>
              <w:t>Correo electrónico</w:t>
            </w:r>
          </w:p>
        </w:tc>
        <w:tc>
          <w:tcPr>
            <w:tcW w:w="4785" w:type="dxa"/>
          </w:tcPr>
          <w:p w14:paraId="00D10CFA" w14:textId="77777777" w:rsidR="00CD76DB" w:rsidRPr="000A2964" w:rsidRDefault="00CD76DB" w:rsidP="00696579">
            <w:pPr>
              <w:spacing w:after="0"/>
              <w:rPr>
                <w:rFonts w:asciiTheme="minorHAnsi" w:hAnsiTheme="minorHAnsi"/>
              </w:rPr>
            </w:pPr>
          </w:p>
        </w:tc>
      </w:tr>
      <w:tr w:rsidR="00CD76DB" w:rsidRPr="0086087C" w14:paraId="4CD5EA71" w14:textId="77777777" w:rsidTr="002F4E7A">
        <w:trPr>
          <w:trHeight w:val="706"/>
        </w:trPr>
        <w:tc>
          <w:tcPr>
            <w:tcW w:w="3709" w:type="dxa"/>
            <w:shd w:val="clear" w:color="auto" w:fill="FDB035"/>
          </w:tcPr>
          <w:p w14:paraId="4D0D30F1" w14:textId="7E74ED73" w:rsidR="00CD76DB" w:rsidRPr="00305D27" w:rsidRDefault="00CD76DB" w:rsidP="00696579">
            <w:pPr>
              <w:spacing w:after="0"/>
              <w:rPr>
                <w:rFonts w:ascii="DM Sans" w:hAnsi="DM Sans"/>
                <w:b/>
                <w:bCs/>
              </w:rPr>
            </w:pPr>
            <w:r w:rsidRPr="00CD76DB">
              <w:rPr>
                <w:rFonts w:ascii="DM Sans" w:hAnsi="DM Sans"/>
                <w:b/>
                <w:bCs/>
              </w:rPr>
              <w:t>Puesto/cargo que ocupa dentro del Grupo LEADER</w:t>
            </w:r>
          </w:p>
        </w:tc>
        <w:tc>
          <w:tcPr>
            <w:tcW w:w="4785" w:type="dxa"/>
          </w:tcPr>
          <w:p w14:paraId="0E1B6A9E" w14:textId="77777777" w:rsidR="00CD76DB" w:rsidRPr="000A2964" w:rsidRDefault="00CD76DB" w:rsidP="00696579">
            <w:pPr>
              <w:spacing w:after="0"/>
              <w:rPr>
                <w:rFonts w:asciiTheme="minorHAnsi" w:hAnsiTheme="minorHAnsi"/>
              </w:rPr>
            </w:pPr>
          </w:p>
        </w:tc>
      </w:tr>
      <w:tr w:rsidR="00CD76DB" w:rsidRPr="0086087C" w14:paraId="392AD5B5" w14:textId="77777777" w:rsidTr="002F4E7A">
        <w:tc>
          <w:tcPr>
            <w:tcW w:w="8494" w:type="dxa"/>
            <w:gridSpan w:val="2"/>
            <w:shd w:val="clear" w:color="auto" w:fill="FDB035"/>
          </w:tcPr>
          <w:p w14:paraId="458FCFFC" w14:textId="77777777" w:rsidR="00CD76DB" w:rsidRPr="000A2964" w:rsidRDefault="00CD76DB" w:rsidP="00696579">
            <w:pPr>
              <w:spacing w:before="240"/>
              <w:rPr>
                <w:rFonts w:ascii="DM Sans" w:hAnsi="DM Sans"/>
              </w:rPr>
            </w:pPr>
            <w:r w:rsidRPr="000A2964">
              <w:rPr>
                <w:rFonts w:ascii="DM Sans" w:hAnsi="DM Sans"/>
                <w:b/>
                <w:bCs/>
              </w:rPr>
              <w:t>Breve reseña (300 palabras)</w:t>
            </w:r>
          </w:p>
        </w:tc>
      </w:tr>
      <w:tr w:rsidR="00CD76DB" w:rsidRPr="004D268A" w14:paraId="1E9AC812" w14:textId="77777777" w:rsidTr="002F4E7A">
        <w:tc>
          <w:tcPr>
            <w:tcW w:w="8494" w:type="dxa"/>
            <w:gridSpan w:val="2"/>
          </w:tcPr>
          <w:p w14:paraId="54821CE1" w14:textId="355997AB" w:rsidR="00CD76DB" w:rsidRPr="004D268A" w:rsidRDefault="00CD76DB" w:rsidP="00CD76DB">
            <w:pPr>
              <w:spacing w:before="240"/>
              <w:rPr>
                <w:rFonts w:asciiTheme="minorHAnsi" w:hAnsiTheme="minorHAnsi"/>
                <w:sz w:val="18"/>
                <w:szCs w:val="18"/>
              </w:rPr>
            </w:pPr>
            <w:r w:rsidRPr="00FF502D">
              <w:rPr>
                <w:rFonts w:asciiTheme="minorHAnsi" w:hAnsiTheme="minorHAnsi"/>
                <w:color w:val="0052F5"/>
                <w:sz w:val="18"/>
                <w:szCs w:val="18"/>
              </w:rPr>
              <w:t>En la respuesta, trata de enfatizar el puesto desempeñado, la trayectoria del territorio y la apuesta de la Junta Directiva del Grupo en materia de arte</w:t>
            </w:r>
            <w:r w:rsidR="00FF502D">
              <w:rPr>
                <w:rFonts w:asciiTheme="minorHAnsi" w:hAnsiTheme="minorHAnsi"/>
                <w:color w:val="0052F5"/>
                <w:sz w:val="18"/>
                <w:szCs w:val="18"/>
              </w:rPr>
              <w:t xml:space="preserve"> </w:t>
            </w:r>
            <w:r w:rsidRPr="00FF502D">
              <w:rPr>
                <w:rFonts w:asciiTheme="minorHAnsi" w:hAnsiTheme="minorHAnsi"/>
                <w:color w:val="0052F5"/>
                <w:sz w:val="18"/>
                <w:szCs w:val="18"/>
              </w:rPr>
              <w:t xml:space="preserve"> y </w:t>
            </w:r>
            <w:r w:rsidR="00FF502D">
              <w:rPr>
                <w:rFonts w:asciiTheme="minorHAnsi" w:hAnsiTheme="minorHAnsi"/>
                <w:color w:val="0052F5"/>
                <w:sz w:val="18"/>
                <w:szCs w:val="18"/>
              </w:rPr>
              <w:t>cultura participativa.</w:t>
            </w:r>
          </w:p>
        </w:tc>
      </w:tr>
    </w:tbl>
    <w:p w14:paraId="191C179D" w14:textId="77777777" w:rsidR="0024546E" w:rsidRDefault="0024546E" w:rsidP="0024546E"/>
    <w:p w14:paraId="65C2A5B2" w14:textId="48F8C4EE" w:rsidR="0024546E" w:rsidRPr="00D462F4" w:rsidRDefault="0024546E" w:rsidP="00FF502D">
      <w:pPr>
        <w:pStyle w:val="Ttulo4"/>
      </w:pPr>
      <w:bookmarkStart w:id="29" w:name="_Toc236393587"/>
      <w:bookmarkStart w:id="30" w:name="_Toc240371203"/>
      <w:r w:rsidRPr="00D462F4">
        <w:lastRenderedPageBreak/>
        <w:t>Agente sociocultural</w:t>
      </w:r>
      <w:bookmarkEnd w:id="29"/>
      <w:bookmarkEnd w:id="30"/>
      <w:r w:rsidRPr="00D462F4">
        <w:t xml:space="preserve"> </w:t>
      </w:r>
    </w:p>
    <w:tbl>
      <w:tblPr>
        <w:tblStyle w:val="Tablaconcuadrcu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4760"/>
      </w:tblGrid>
      <w:tr w:rsidR="0024546E" w:rsidRPr="0088688F" w14:paraId="0B24001E" w14:textId="77777777" w:rsidTr="00FF502D">
        <w:trPr>
          <w:trHeight w:val="399"/>
        </w:trPr>
        <w:tc>
          <w:tcPr>
            <w:tcW w:w="8777" w:type="dxa"/>
            <w:gridSpan w:val="2"/>
            <w:shd w:val="clear" w:color="auto" w:fill="FDB035"/>
          </w:tcPr>
          <w:p w14:paraId="775B7853" w14:textId="77777777" w:rsidR="0024546E" w:rsidRPr="00CD76DB" w:rsidRDefault="0024546E" w:rsidP="00CD76DB">
            <w:pPr>
              <w:spacing w:before="40" w:after="40" w:line="288" w:lineRule="auto"/>
              <w:rPr>
                <w:rFonts w:ascii="DM Sans" w:hAnsi="DM Sans"/>
                <w:b/>
                <w:sz w:val="22"/>
                <w:szCs w:val="24"/>
              </w:rPr>
            </w:pPr>
            <w:r w:rsidRPr="00CD76DB">
              <w:rPr>
                <w:rFonts w:ascii="DM Sans" w:hAnsi="DM Sans"/>
                <w:b/>
                <w:sz w:val="22"/>
                <w:szCs w:val="24"/>
              </w:rPr>
              <w:t>Perfil agente económico/ social del territorio</w:t>
            </w:r>
          </w:p>
        </w:tc>
      </w:tr>
      <w:tr w:rsidR="0024546E" w:rsidRPr="0088688F" w14:paraId="5EE570F6" w14:textId="77777777" w:rsidTr="00FF502D">
        <w:tc>
          <w:tcPr>
            <w:tcW w:w="3823" w:type="dxa"/>
            <w:shd w:val="clear" w:color="auto" w:fill="FDB035"/>
          </w:tcPr>
          <w:p w14:paraId="7F252B07" w14:textId="77777777" w:rsidR="0024546E" w:rsidRPr="00CD76DB" w:rsidRDefault="0024546E" w:rsidP="00CD76DB">
            <w:pPr>
              <w:spacing w:before="40" w:after="40" w:line="288" w:lineRule="auto"/>
              <w:rPr>
                <w:rFonts w:ascii="DM Sans" w:hAnsi="DM Sans"/>
                <w:b/>
                <w:sz w:val="22"/>
                <w:szCs w:val="24"/>
              </w:rPr>
            </w:pPr>
            <w:r w:rsidRPr="00CD76DB">
              <w:rPr>
                <w:rFonts w:ascii="DM Sans" w:hAnsi="DM Sans"/>
                <w:b/>
                <w:sz w:val="22"/>
                <w:szCs w:val="24"/>
              </w:rPr>
              <w:t xml:space="preserve">Nombre </w:t>
            </w:r>
          </w:p>
        </w:tc>
        <w:tc>
          <w:tcPr>
            <w:tcW w:w="4954" w:type="dxa"/>
          </w:tcPr>
          <w:p w14:paraId="4FF0AB38" w14:textId="77777777" w:rsidR="0024546E" w:rsidRPr="00CD76DB" w:rsidRDefault="0024546E" w:rsidP="00696579">
            <w:pPr>
              <w:spacing w:after="0"/>
              <w:rPr>
                <w:rFonts w:asciiTheme="minorHAnsi" w:hAnsiTheme="minorHAnsi"/>
              </w:rPr>
            </w:pPr>
          </w:p>
        </w:tc>
      </w:tr>
      <w:tr w:rsidR="0024546E" w:rsidRPr="0088688F" w14:paraId="49E47B0C" w14:textId="77777777" w:rsidTr="00FF502D">
        <w:tc>
          <w:tcPr>
            <w:tcW w:w="3823" w:type="dxa"/>
            <w:shd w:val="clear" w:color="auto" w:fill="FDB035"/>
          </w:tcPr>
          <w:p w14:paraId="232B839B" w14:textId="77777777" w:rsidR="0024546E" w:rsidRPr="00CD76DB" w:rsidRDefault="0024546E" w:rsidP="00CD76DB">
            <w:pPr>
              <w:spacing w:before="40" w:after="40" w:line="288" w:lineRule="auto"/>
              <w:rPr>
                <w:rFonts w:ascii="DM Sans" w:hAnsi="DM Sans"/>
                <w:b/>
                <w:sz w:val="22"/>
                <w:szCs w:val="24"/>
              </w:rPr>
            </w:pPr>
            <w:r w:rsidRPr="00CD76DB">
              <w:rPr>
                <w:rFonts w:ascii="DM Sans" w:hAnsi="DM Sans"/>
                <w:b/>
                <w:sz w:val="22"/>
                <w:szCs w:val="24"/>
              </w:rPr>
              <w:t>Apellidos</w:t>
            </w:r>
          </w:p>
        </w:tc>
        <w:tc>
          <w:tcPr>
            <w:tcW w:w="4954" w:type="dxa"/>
          </w:tcPr>
          <w:p w14:paraId="57649CE9" w14:textId="77777777" w:rsidR="0024546E" w:rsidRPr="00CD76DB" w:rsidRDefault="0024546E" w:rsidP="00696579">
            <w:pPr>
              <w:spacing w:after="0"/>
              <w:rPr>
                <w:rFonts w:asciiTheme="minorHAnsi" w:hAnsiTheme="minorHAnsi"/>
              </w:rPr>
            </w:pPr>
          </w:p>
        </w:tc>
      </w:tr>
      <w:tr w:rsidR="0024546E" w:rsidRPr="0088688F" w14:paraId="16C07A9D" w14:textId="77777777" w:rsidTr="00FF502D">
        <w:tc>
          <w:tcPr>
            <w:tcW w:w="3823" w:type="dxa"/>
            <w:shd w:val="clear" w:color="auto" w:fill="FDB035"/>
          </w:tcPr>
          <w:p w14:paraId="5D51647B" w14:textId="77777777" w:rsidR="0024546E" w:rsidRPr="00CD76DB" w:rsidRDefault="0024546E" w:rsidP="00CD76DB">
            <w:pPr>
              <w:spacing w:before="40" w:after="40" w:line="288" w:lineRule="auto"/>
              <w:rPr>
                <w:rFonts w:ascii="DM Sans" w:hAnsi="DM Sans"/>
                <w:b/>
                <w:sz w:val="22"/>
                <w:szCs w:val="24"/>
              </w:rPr>
            </w:pPr>
            <w:r w:rsidRPr="00CD76DB">
              <w:rPr>
                <w:rFonts w:ascii="DM Sans" w:hAnsi="DM Sans"/>
                <w:b/>
                <w:sz w:val="22"/>
                <w:szCs w:val="24"/>
              </w:rPr>
              <w:t>Correo electrónico</w:t>
            </w:r>
          </w:p>
        </w:tc>
        <w:tc>
          <w:tcPr>
            <w:tcW w:w="4954" w:type="dxa"/>
          </w:tcPr>
          <w:p w14:paraId="1688BCD2" w14:textId="77777777" w:rsidR="0024546E" w:rsidRPr="00CD76DB" w:rsidRDefault="0024546E" w:rsidP="00696579">
            <w:pPr>
              <w:spacing w:after="0"/>
              <w:rPr>
                <w:rFonts w:asciiTheme="minorHAnsi" w:hAnsiTheme="minorHAnsi"/>
              </w:rPr>
            </w:pPr>
          </w:p>
        </w:tc>
      </w:tr>
      <w:tr w:rsidR="0024546E" w:rsidRPr="0088688F" w14:paraId="09609A36" w14:textId="77777777" w:rsidTr="00FF502D">
        <w:tc>
          <w:tcPr>
            <w:tcW w:w="3823" w:type="dxa"/>
            <w:shd w:val="clear" w:color="auto" w:fill="FDB035"/>
          </w:tcPr>
          <w:p w14:paraId="712CA6F5" w14:textId="77777777" w:rsidR="0024546E" w:rsidRPr="00CD76DB" w:rsidRDefault="0024546E" w:rsidP="00CD76DB">
            <w:pPr>
              <w:spacing w:before="40" w:after="40" w:line="288" w:lineRule="auto"/>
              <w:rPr>
                <w:rFonts w:ascii="DM Sans" w:hAnsi="DM Sans"/>
                <w:b/>
                <w:sz w:val="22"/>
                <w:szCs w:val="24"/>
              </w:rPr>
            </w:pPr>
            <w:r w:rsidRPr="00CD76DB">
              <w:rPr>
                <w:rFonts w:ascii="DM Sans" w:hAnsi="DM Sans"/>
                <w:b/>
                <w:sz w:val="22"/>
                <w:szCs w:val="24"/>
              </w:rPr>
              <w:t>Puesto/cargo que ocupa dentro del Grupo LEADER</w:t>
            </w:r>
          </w:p>
        </w:tc>
        <w:tc>
          <w:tcPr>
            <w:tcW w:w="4954" w:type="dxa"/>
          </w:tcPr>
          <w:p w14:paraId="590E019C" w14:textId="77777777" w:rsidR="0024546E" w:rsidRPr="00CD76DB" w:rsidRDefault="0024546E" w:rsidP="00696579">
            <w:pPr>
              <w:spacing w:after="0"/>
              <w:rPr>
                <w:rFonts w:asciiTheme="minorHAnsi" w:hAnsiTheme="minorHAnsi"/>
              </w:rPr>
            </w:pPr>
          </w:p>
        </w:tc>
      </w:tr>
      <w:tr w:rsidR="0024546E" w:rsidRPr="0088688F" w14:paraId="1E2B1DCC" w14:textId="77777777" w:rsidTr="00FF502D">
        <w:tc>
          <w:tcPr>
            <w:tcW w:w="8777" w:type="dxa"/>
            <w:gridSpan w:val="2"/>
            <w:shd w:val="clear" w:color="auto" w:fill="FDB035"/>
          </w:tcPr>
          <w:p w14:paraId="5A08C99B" w14:textId="77777777" w:rsidR="0024546E" w:rsidRPr="00CD76DB" w:rsidRDefault="0024546E" w:rsidP="00CD76DB">
            <w:pPr>
              <w:spacing w:before="240"/>
              <w:rPr>
                <w:rFonts w:ascii="DM Sans" w:hAnsi="DM Sans"/>
              </w:rPr>
            </w:pPr>
            <w:r w:rsidRPr="00CD76DB">
              <w:rPr>
                <w:rFonts w:ascii="DM Sans" w:hAnsi="DM Sans"/>
                <w:b/>
                <w:bCs/>
              </w:rPr>
              <w:t>Breve reseña (300 palabras)</w:t>
            </w:r>
          </w:p>
        </w:tc>
      </w:tr>
      <w:tr w:rsidR="0024546E" w:rsidRPr="0088688F" w14:paraId="7B592977" w14:textId="77777777" w:rsidTr="00FF502D">
        <w:tc>
          <w:tcPr>
            <w:tcW w:w="8777" w:type="dxa"/>
            <w:gridSpan w:val="2"/>
          </w:tcPr>
          <w:p w14:paraId="68E9EBF8" w14:textId="1A9C8F00" w:rsidR="00AD6F56" w:rsidRPr="00AD6F56" w:rsidRDefault="0024546E" w:rsidP="00AD6F56">
            <w:pPr>
              <w:pBdr>
                <w:bottom w:val="single" w:sz="8" w:space="1" w:color="919188" w:themeColor="text1" w:themeTint="80"/>
              </w:pBdr>
              <w:spacing w:before="240"/>
              <w:rPr>
                <w:rFonts w:asciiTheme="minorHAnsi" w:hAnsiTheme="minorHAnsi"/>
                <w:color w:val="0052F5"/>
                <w:sz w:val="18"/>
                <w:szCs w:val="18"/>
              </w:rPr>
            </w:pPr>
            <w:r w:rsidRPr="00AD6F56">
              <w:rPr>
                <w:rFonts w:asciiTheme="minorHAnsi" w:hAnsiTheme="minorHAnsi"/>
                <w:color w:val="0052F5"/>
                <w:sz w:val="18"/>
                <w:szCs w:val="18"/>
              </w:rPr>
              <w:t>En la respuesta, trata de enfatizar la actividad y la trayectoria previa de</w:t>
            </w:r>
            <w:r w:rsidR="00AD6F56" w:rsidRPr="00AD6F56">
              <w:rPr>
                <w:rFonts w:asciiTheme="minorHAnsi" w:hAnsiTheme="minorHAnsi"/>
                <w:color w:val="0052F5"/>
                <w:sz w:val="18"/>
                <w:szCs w:val="18"/>
              </w:rPr>
              <w:t>l agente</w:t>
            </w:r>
            <w:r w:rsidRPr="00AD6F56">
              <w:rPr>
                <w:rFonts w:asciiTheme="minorHAnsi" w:hAnsiTheme="minorHAnsi"/>
                <w:color w:val="0052F5"/>
                <w:sz w:val="18"/>
                <w:szCs w:val="18"/>
              </w:rPr>
              <w:t xml:space="preserve"> </w:t>
            </w:r>
            <w:r w:rsidR="00AD6F56" w:rsidRPr="00AD6F56">
              <w:rPr>
                <w:rFonts w:asciiTheme="minorHAnsi" w:hAnsiTheme="minorHAnsi"/>
                <w:color w:val="0052F5"/>
                <w:sz w:val="18"/>
                <w:szCs w:val="18"/>
              </w:rPr>
              <w:t xml:space="preserve">sociocultural y la </w:t>
            </w:r>
            <w:r w:rsidRPr="00AD6F56">
              <w:rPr>
                <w:rFonts w:asciiTheme="minorHAnsi" w:hAnsiTheme="minorHAnsi"/>
                <w:color w:val="0052F5"/>
                <w:sz w:val="18"/>
                <w:szCs w:val="18"/>
              </w:rPr>
              <w:t>entidad</w:t>
            </w:r>
            <w:r w:rsidR="00AD6F56" w:rsidRPr="00AD6F56">
              <w:rPr>
                <w:rFonts w:asciiTheme="minorHAnsi" w:hAnsiTheme="minorHAnsi"/>
                <w:color w:val="0052F5"/>
                <w:sz w:val="18"/>
                <w:szCs w:val="18"/>
              </w:rPr>
              <w:t xml:space="preserve"> a la que pertenece, si es el caso en materia de cultura participativa. Explica la relación que tiene con el territorio y el vínculo con el Grupo LEADER que presenta la candidatura.</w:t>
            </w:r>
          </w:p>
          <w:p w14:paraId="6777D5FD" w14:textId="10F8934F" w:rsidR="00AD6F56" w:rsidRPr="00AD6F56" w:rsidRDefault="00AD6F56" w:rsidP="00AD6F56">
            <w:pPr>
              <w:pBdr>
                <w:bottom w:val="single" w:sz="8" w:space="1" w:color="919188" w:themeColor="text1" w:themeTint="80"/>
              </w:pBdr>
              <w:spacing w:before="240"/>
              <w:rPr>
                <w:rFonts w:asciiTheme="minorHAnsi" w:hAnsiTheme="minorHAnsi"/>
                <w:color w:val="0052F5"/>
                <w:sz w:val="18"/>
                <w:szCs w:val="18"/>
              </w:rPr>
            </w:pPr>
          </w:p>
        </w:tc>
      </w:tr>
    </w:tbl>
    <w:p w14:paraId="4D8836CF" w14:textId="77777777" w:rsidR="0024546E" w:rsidRDefault="0024546E" w:rsidP="0024546E"/>
    <w:p w14:paraId="7638433D" w14:textId="77777777" w:rsidR="00924CD1" w:rsidRPr="00D462F4" w:rsidRDefault="00924CD1" w:rsidP="00D462F4">
      <w:pPr>
        <w:pStyle w:val="Ttulo2"/>
      </w:pPr>
      <w:bookmarkStart w:id="31" w:name="_Toc241504875"/>
      <w:r w:rsidRPr="00D462F4">
        <w:t>Información complementaria</w:t>
      </w:r>
      <w:bookmarkEnd w:id="31"/>
    </w:p>
    <w:p w14:paraId="677873CB" w14:textId="77777777" w:rsidR="00924CD1" w:rsidRPr="00924CD1" w:rsidRDefault="00924CD1" w:rsidP="00924CD1">
      <w:pPr>
        <w:numPr>
          <w:ilvl w:val="0"/>
          <w:numId w:val="30"/>
        </w:numPr>
        <w:suppressAutoHyphens/>
        <w:autoSpaceDN w:val="0"/>
        <w:spacing w:line="240" w:lineRule="auto"/>
      </w:pPr>
      <w:r w:rsidRPr="00924CD1">
        <w:t>¿Cómo habéis conocido la convocatoria para el Programa Terracultura?</w:t>
      </w:r>
    </w:p>
    <w:p w14:paraId="12FF1DAC" w14:textId="77777777" w:rsidR="00924CD1" w:rsidRPr="00924CD1" w:rsidRDefault="00924CD1" w:rsidP="00AD6F56">
      <w:pPr>
        <w:pBdr>
          <w:top w:val="single" w:sz="4" w:space="14" w:color="FE8675"/>
          <w:left w:val="single" w:sz="4" w:space="14" w:color="FE8675"/>
          <w:bottom w:val="single" w:sz="4" w:space="14" w:color="FE8675"/>
          <w:right w:val="single" w:sz="4" w:space="14" w:color="FE8675"/>
        </w:pBdr>
        <w:shd w:val="clear" w:color="auto" w:fill="FDB035"/>
        <w:spacing w:before="160"/>
        <w:ind w:left="360" w:right="720"/>
        <w:rPr>
          <w:b/>
          <w:i/>
          <w:iCs/>
          <w:color w:val="FFFFFF" w:themeColor="background1"/>
          <w:spacing w:val="10"/>
          <w:sz w:val="18"/>
          <w:szCs w:val="18"/>
        </w:rPr>
      </w:pPr>
      <w:r w:rsidRPr="00924CD1">
        <w:rPr>
          <w:i/>
          <w:iCs/>
          <w:color w:val="FFFFFF" w:themeColor="background1"/>
          <w:spacing w:val="10"/>
          <w:sz w:val="18"/>
          <w:szCs w:val="18"/>
        </w:rPr>
        <w:t>100 palabras máximo</w:t>
      </w:r>
    </w:p>
    <w:p w14:paraId="7DAB8FFE" w14:textId="5C60520A" w:rsidR="0024546E" w:rsidRDefault="0024546E" w:rsidP="0024546E">
      <w:r>
        <w:br w:type="page"/>
      </w:r>
    </w:p>
    <w:p w14:paraId="39BFF996" w14:textId="77777777" w:rsidR="0024546E" w:rsidRPr="00D462F4" w:rsidRDefault="0024546E" w:rsidP="00D462F4">
      <w:pPr>
        <w:pStyle w:val="Ttulo1"/>
      </w:pPr>
      <w:bookmarkStart w:id="32" w:name="_Toc236393588"/>
      <w:bookmarkStart w:id="33" w:name="_Toc240371204"/>
      <w:bookmarkStart w:id="34" w:name="_Toc241504876"/>
      <w:r w:rsidRPr="00D462F4">
        <w:lastRenderedPageBreak/>
        <w:t>Anexo 1 – Compromiso de participación en el programa Terracultura</w:t>
      </w:r>
      <w:bookmarkEnd w:id="32"/>
      <w:bookmarkEnd w:id="33"/>
      <w:bookmarkEnd w:id="34"/>
    </w:p>
    <w:p w14:paraId="14D6C224" w14:textId="77777777" w:rsidR="0024546E" w:rsidRPr="00A84E21" w:rsidRDefault="0024546E" w:rsidP="0024546E">
      <w:r>
        <w:t xml:space="preserve">En el siguiente anexo se describe con mayor detalle el compromiso de participación en el programa. </w:t>
      </w:r>
      <w:r w:rsidRPr="00AD6F56">
        <w:rPr>
          <w:b/>
          <w:bCs/>
        </w:rPr>
        <w:t>Los Grupos LEADER seleccionados se comprometen a:</w:t>
      </w:r>
    </w:p>
    <w:p w14:paraId="0DE29FF8" w14:textId="77777777" w:rsidR="0024546E" w:rsidRDefault="0024546E" w:rsidP="0024546E">
      <w:pPr>
        <w:numPr>
          <w:ilvl w:val="0"/>
          <w:numId w:val="33"/>
        </w:numPr>
        <w:suppressAutoHyphens/>
        <w:autoSpaceDN w:val="0"/>
        <w:spacing w:before="0" w:line="240" w:lineRule="auto"/>
      </w:pPr>
      <w:r w:rsidRPr="00AD6F56">
        <w:rPr>
          <w:b/>
          <w:bCs/>
        </w:rPr>
        <w:t>Asignar a una/dos personas de referencia</w:t>
      </w:r>
      <w:r w:rsidRPr="00A84E21">
        <w:t xml:space="preserve"> que sean las encargadas de realizar el contacto y la interlocución de forma continuada a lo largo de la duración del programa, así como de participar en todas las actividades propuestas.</w:t>
      </w:r>
    </w:p>
    <w:p w14:paraId="4A1FAC1C" w14:textId="77777777" w:rsidR="0024546E" w:rsidRPr="00033267" w:rsidRDefault="0024546E" w:rsidP="0024546E">
      <w:pPr>
        <w:ind w:left="708" w:firstLine="12"/>
      </w:pPr>
      <w:r w:rsidRPr="00033267">
        <w:rPr>
          <w:i/>
          <w:iCs/>
        </w:rPr>
        <w:t>En el caso de que alguna de la</w:t>
      </w:r>
      <w:r>
        <w:rPr>
          <w:i/>
          <w:iCs/>
        </w:rPr>
        <w:t>s</w:t>
      </w:r>
      <w:r w:rsidRPr="00033267">
        <w:rPr>
          <w:i/>
          <w:iCs/>
        </w:rPr>
        <w:t xml:space="preserve"> persona</w:t>
      </w:r>
      <w:r>
        <w:rPr>
          <w:i/>
          <w:iCs/>
        </w:rPr>
        <w:t>s</w:t>
      </w:r>
      <w:r w:rsidRPr="00033267">
        <w:rPr>
          <w:i/>
          <w:iCs/>
        </w:rPr>
        <w:t xml:space="preserve"> propuesta</w:t>
      </w:r>
      <w:r>
        <w:rPr>
          <w:i/>
          <w:iCs/>
        </w:rPr>
        <w:t>s</w:t>
      </w:r>
      <w:r w:rsidRPr="00033267">
        <w:rPr>
          <w:i/>
          <w:iCs/>
        </w:rPr>
        <w:t xml:space="preserve"> inicialmente no pueda continuar implicada en el programa, el Grupo se compromete a ofrecer a una persona en sustitución.</w:t>
      </w:r>
    </w:p>
    <w:p w14:paraId="3C1A7ECC" w14:textId="77777777" w:rsidR="0024546E" w:rsidRPr="00A84E21" w:rsidRDefault="0024546E" w:rsidP="0024546E">
      <w:pPr>
        <w:numPr>
          <w:ilvl w:val="0"/>
          <w:numId w:val="33"/>
        </w:numPr>
        <w:suppressAutoHyphens/>
        <w:autoSpaceDN w:val="0"/>
        <w:spacing w:before="0" w:line="240" w:lineRule="auto"/>
      </w:pPr>
      <w:r w:rsidRPr="00AD6F56">
        <w:rPr>
          <w:b/>
          <w:bCs/>
        </w:rPr>
        <w:t>Participar durante la duración del programa de forma proactiva</w:t>
      </w:r>
      <w:r w:rsidRPr="00A84E21">
        <w:t xml:space="preserve"> y con una actitud positiva basada en el compromiso, la colaboración y el interés en las líneas de acción que se propongan:</w:t>
      </w:r>
    </w:p>
    <w:p w14:paraId="5F7F1CAB" w14:textId="77777777" w:rsidR="0024546E" w:rsidRPr="00A84E21" w:rsidRDefault="0024546E" w:rsidP="0024546E">
      <w:pPr>
        <w:numPr>
          <w:ilvl w:val="1"/>
          <w:numId w:val="33"/>
        </w:numPr>
        <w:suppressAutoHyphens/>
        <w:autoSpaceDN w:val="0"/>
        <w:spacing w:before="0" w:line="240" w:lineRule="auto"/>
      </w:pPr>
      <w:r w:rsidRPr="00A84E21">
        <w:t>Participar activamente en las sesiones de formación e intercambio online que se programen.</w:t>
      </w:r>
    </w:p>
    <w:p w14:paraId="2A7BADAE" w14:textId="77777777" w:rsidR="0024546E" w:rsidRPr="00A84E21" w:rsidRDefault="0024546E" w:rsidP="0024546E">
      <w:pPr>
        <w:numPr>
          <w:ilvl w:val="1"/>
          <w:numId w:val="33"/>
        </w:numPr>
        <w:suppressAutoHyphens/>
        <w:autoSpaceDN w:val="0"/>
        <w:spacing w:before="0" w:line="240" w:lineRule="auto"/>
      </w:pPr>
      <w:r w:rsidRPr="00A84E21">
        <w:t>Planificar conjuntamente y participar activamente en las reuniones online de asesoramiento, aportando toda la información necesaria para realizar de forma eficiente el proceso.</w:t>
      </w:r>
    </w:p>
    <w:p w14:paraId="65C2B2B7" w14:textId="77777777" w:rsidR="0024546E" w:rsidRDefault="0024546E" w:rsidP="0024546E">
      <w:pPr>
        <w:numPr>
          <w:ilvl w:val="1"/>
          <w:numId w:val="33"/>
        </w:numPr>
        <w:suppressAutoHyphens/>
        <w:autoSpaceDN w:val="0"/>
        <w:spacing w:before="0" w:line="240" w:lineRule="auto"/>
      </w:pPr>
      <w:r w:rsidRPr="00A84E21">
        <w:t>Participar en los encuentros presenciales junto con los demás Grupos LEADER participantes en el programa. Se prevé la organización de dos encuentros a lo largo del programa, con una duración de 2/3 días.</w:t>
      </w:r>
    </w:p>
    <w:p w14:paraId="794F13C2" w14:textId="787E9389" w:rsidR="0024546E" w:rsidRPr="007A13FA" w:rsidRDefault="0024546E" w:rsidP="0024546E">
      <w:pPr>
        <w:ind w:left="708"/>
        <w:rPr>
          <w:i/>
          <w:iCs/>
        </w:rPr>
      </w:pPr>
      <w:r w:rsidRPr="007A13FA">
        <w:rPr>
          <w:i/>
          <w:iCs/>
        </w:rPr>
        <w:t xml:space="preserve">La implicación prevista para el equipo técnico implicado de cada Grupo será de un máximo de </w:t>
      </w:r>
      <w:r w:rsidR="00AD6F56">
        <w:rPr>
          <w:i/>
          <w:iCs/>
        </w:rPr>
        <w:t>seis</w:t>
      </w:r>
      <w:r w:rsidRPr="007A13FA">
        <w:rPr>
          <w:i/>
          <w:iCs/>
        </w:rPr>
        <w:t xml:space="preserve"> días al trimestre. Comprende, además de la participación en las acciones descritas en los puntos anteriores, la formación autónoma a partir del material que se pueda facilitar en momentos puntuales, la respuesta a formularios o solicitudes de información adicionales, la implicación en la gobernanza del programa y el desarrollo de acciones comunes. En momentos puntuales del programa esta dedicación podrá verse incrementada, siempre a partir del acuerdo mutuo y disponibilidad de los Grupos participantes.</w:t>
      </w:r>
    </w:p>
    <w:p w14:paraId="69B5EE4A" w14:textId="77777777" w:rsidR="0024546E" w:rsidRPr="00AD6F56" w:rsidRDefault="0024546E" w:rsidP="0024546E">
      <w:pPr>
        <w:pStyle w:val="Prrafodelista"/>
        <w:numPr>
          <w:ilvl w:val="0"/>
          <w:numId w:val="33"/>
        </w:numPr>
        <w:suppressAutoHyphens/>
        <w:autoSpaceDN w:val="0"/>
        <w:spacing w:line="240" w:lineRule="auto"/>
        <w:contextualSpacing w:val="0"/>
      </w:pPr>
      <w:r w:rsidRPr="00AD6F56">
        <w:rPr>
          <w:b/>
          <w:bCs/>
        </w:rPr>
        <w:t>Diseñar una hoja de ruta para el impulso de acciones e iniciativas alineadas con el objetivo principal del programa</w:t>
      </w:r>
      <w:r w:rsidRPr="00AD6F56">
        <w:t>: impulsar procesos de democracia cultural en el medio rural.</w:t>
      </w:r>
    </w:p>
    <w:p w14:paraId="03836D9F" w14:textId="77777777" w:rsidR="0024546E" w:rsidRPr="00B624EE" w:rsidRDefault="0024546E" w:rsidP="0024546E">
      <w:pPr>
        <w:ind w:left="708"/>
        <w:rPr>
          <w:i/>
          <w:iCs/>
        </w:rPr>
      </w:pPr>
      <w:r w:rsidRPr="00B624EE">
        <w:rPr>
          <w:i/>
          <w:iCs/>
        </w:rPr>
        <w:t xml:space="preserve">Se trabajará en el diseño de la hoja de ruta a partir del itinerario formativo y las sesiones de formación con entidades expertas en el marco del programa.  </w:t>
      </w:r>
    </w:p>
    <w:p w14:paraId="64110CFB" w14:textId="77777777" w:rsidR="0024546E" w:rsidRPr="00A84E21" w:rsidRDefault="0024546E" w:rsidP="0024546E">
      <w:pPr>
        <w:numPr>
          <w:ilvl w:val="0"/>
          <w:numId w:val="33"/>
        </w:numPr>
        <w:suppressAutoHyphens/>
        <w:autoSpaceDN w:val="0"/>
        <w:spacing w:before="0" w:line="240" w:lineRule="auto"/>
      </w:pPr>
      <w:r w:rsidRPr="00AD6F56">
        <w:rPr>
          <w:b/>
          <w:bCs/>
        </w:rPr>
        <w:t>Autorizar la difusión de la participación del Grupo LEADER en el programa Terracultura</w:t>
      </w:r>
      <w:r w:rsidRPr="00A84E21">
        <w:t>, ya sea durante su desarrollo y/o después de la finalización del programa, por parte de Red2Red y la Fundación Daniel y Nina Carasso.</w:t>
      </w:r>
    </w:p>
    <w:p w14:paraId="7D2BD711" w14:textId="77777777" w:rsidR="0024546E" w:rsidRPr="00A84E21" w:rsidRDefault="0024546E" w:rsidP="0024546E">
      <w:pPr>
        <w:numPr>
          <w:ilvl w:val="0"/>
          <w:numId w:val="33"/>
        </w:numPr>
        <w:suppressAutoHyphens/>
        <w:autoSpaceDN w:val="0"/>
        <w:spacing w:before="0" w:line="240" w:lineRule="auto"/>
      </w:pPr>
      <w:r w:rsidRPr="00AD6F56">
        <w:rPr>
          <w:b/>
          <w:bCs/>
        </w:rPr>
        <w:lastRenderedPageBreak/>
        <w:t>Nombrar públicamente</w:t>
      </w:r>
      <w:r w:rsidRPr="00A84E21">
        <w:t>, cuando se comunique sobre la participación en el programa Terracultura a terceros</w:t>
      </w:r>
      <w:r w:rsidRPr="00AD6F56">
        <w:rPr>
          <w:b/>
          <w:bCs/>
        </w:rPr>
        <w:t>, a la Fundación Daniel y Nina Carasso como entidad impulsora y a Red2Red como entidad coordinadora del programa</w:t>
      </w:r>
      <w:r w:rsidRPr="00A84E21">
        <w:t>, en base a unas pautas de comunicación que serán previamente facilitadas.</w:t>
      </w:r>
    </w:p>
    <w:p w14:paraId="15E697DF" w14:textId="77777777" w:rsidR="0024546E" w:rsidRDefault="0024546E" w:rsidP="0024546E">
      <w:r>
        <w:br w:type="page"/>
      </w:r>
    </w:p>
    <w:p w14:paraId="4A5D00AE" w14:textId="77777777" w:rsidR="0024546E" w:rsidRDefault="0024546E" w:rsidP="00AD6F56">
      <w:pPr>
        <w:pStyle w:val="Ttulo1"/>
      </w:pPr>
      <w:bookmarkStart w:id="35" w:name="_Toc236393589"/>
      <w:bookmarkStart w:id="36" w:name="_Toc240371205"/>
      <w:bookmarkStart w:id="37" w:name="_Toc241504877"/>
      <w:r>
        <w:lastRenderedPageBreak/>
        <w:t>Anexo 2 – Cartas de adhesión a la propuesta de candidatura</w:t>
      </w:r>
      <w:bookmarkEnd w:id="35"/>
      <w:bookmarkEnd w:id="36"/>
      <w:bookmarkEnd w:id="37"/>
    </w:p>
    <w:p w14:paraId="6CEFF5AA" w14:textId="77777777" w:rsidR="0024546E" w:rsidRDefault="0024546E" w:rsidP="0024546E">
      <w:r>
        <w:t xml:space="preserve">En la medida de lo posible, nos gustaría que junto con el formulario adjuntéis diversas cartas de adhesión a la candidatura, que reflejen el interés del Grupo y del territorio por participar en Terracultura (pueden ser cartas de diferentes agentes del territorio, vinculados directa o indirectamente a partir de su actividad y/o trayectoria personal con el objeto del programa). </w:t>
      </w:r>
    </w:p>
    <w:p w14:paraId="4CB06E86" w14:textId="77777777" w:rsidR="0024546E" w:rsidRDefault="0024546E" w:rsidP="0024546E">
      <w:r w:rsidRPr="008E5C6A">
        <w:t>A continuación facilitamos un modelo de ejemplo con los apartados que necesariamente debe incluir cada carta</w:t>
      </w:r>
      <w:r>
        <w:t xml:space="preserve"> (en amarillo)</w:t>
      </w:r>
      <w:r w:rsidRPr="008E5C6A">
        <w:t>, y una tabla en la que resumir los datos principales de las entidades/agentes firmantes.</w:t>
      </w:r>
      <w:r>
        <w:t xml:space="preserve"> </w:t>
      </w:r>
    </w:p>
    <w:p w14:paraId="278CD695" w14:textId="77777777" w:rsidR="0024546E" w:rsidRPr="008E5C6A" w:rsidRDefault="0024546E" w:rsidP="0024546E">
      <w:r>
        <w:t>Las cartas de adhesión deberán enviarse en formato PDF, en un archivo comprimido, junto con el formulario de candidatura.</w:t>
      </w:r>
    </w:p>
    <w:p w14:paraId="6110EC0B" w14:textId="77777777" w:rsidR="0024546E" w:rsidRDefault="0024546E" w:rsidP="0024546E"/>
    <w:p w14:paraId="613C3AA2" w14:textId="77777777" w:rsidR="0024546E" w:rsidRPr="00AD6F56" w:rsidRDefault="0024546E" w:rsidP="0024546E">
      <w:pPr>
        <w:rPr>
          <w:color w:val="0052F5"/>
        </w:rPr>
      </w:pPr>
      <w:r w:rsidRPr="00AD6F56">
        <w:rPr>
          <w:color w:val="0052F5"/>
        </w:rPr>
        <w:t xml:space="preserve">A través de la presente carta ___ ( </w:t>
      </w:r>
      <w:r w:rsidRPr="00AD6F56">
        <w:rPr>
          <w:i/>
          <w:iCs/>
          <w:color w:val="0052F5"/>
          <w:highlight w:val="yellow"/>
        </w:rPr>
        <w:t>nombre de la entidad/persona</w:t>
      </w:r>
      <w:r w:rsidRPr="00AD6F56">
        <w:rPr>
          <w:color w:val="0052F5"/>
        </w:rPr>
        <w:t>)______, apoya su apoyo al ________(</w:t>
      </w:r>
      <w:r w:rsidRPr="00AD6F56">
        <w:rPr>
          <w:i/>
          <w:iCs/>
          <w:color w:val="0052F5"/>
          <w:highlight w:val="yellow"/>
        </w:rPr>
        <w:t>nombre del Grupo</w:t>
      </w:r>
      <w:r w:rsidRPr="00AD6F56">
        <w:rPr>
          <w:color w:val="0052F5"/>
        </w:rPr>
        <w:t>)____ para participar en el programa Terracultura, impulsado por la Fundación Daniel y Nina Carasso en colaboración con Red2Red.</w:t>
      </w:r>
    </w:p>
    <w:p w14:paraId="5EA2547B" w14:textId="77777777" w:rsidR="0024546E" w:rsidRPr="00AD6F56" w:rsidRDefault="0024546E" w:rsidP="0024546E">
      <w:pPr>
        <w:rPr>
          <w:i/>
          <w:iCs/>
          <w:color w:val="0052F5"/>
        </w:rPr>
      </w:pPr>
      <w:r w:rsidRPr="00AD6F56">
        <w:rPr>
          <w:color w:val="0052F5"/>
        </w:rPr>
        <w:t>Desde nuestra entidad mantenemos colaboración con el Grupo a través de___</w:t>
      </w:r>
      <w:r w:rsidRPr="00AD6F56">
        <w:rPr>
          <w:i/>
          <w:iCs/>
          <w:color w:val="0052F5"/>
        </w:rPr>
        <w:t>(</w:t>
      </w:r>
      <w:r w:rsidRPr="00AD6F56">
        <w:rPr>
          <w:i/>
          <w:iCs/>
          <w:color w:val="0052F5"/>
          <w:highlight w:val="yellow"/>
        </w:rPr>
        <w:t>explicar qué tipo de relación, colaboración o alianza mantiene la entidad con el Grupo. 50 palabras máximo)_________.</w:t>
      </w:r>
      <w:r w:rsidRPr="00AD6F56">
        <w:rPr>
          <w:i/>
          <w:iCs/>
          <w:color w:val="0052F5"/>
        </w:rPr>
        <w:t xml:space="preserve"> </w:t>
      </w:r>
    </w:p>
    <w:p w14:paraId="148FE7A6" w14:textId="77777777" w:rsidR="0024546E" w:rsidRPr="00AD6F56" w:rsidRDefault="0024546E" w:rsidP="0024546E">
      <w:pPr>
        <w:rPr>
          <w:i/>
          <w:iCs/>
          <w:color w:val="0052F5"/>
        </w:rPr>
      </w:pPr>
      <w:r w:rsidRPr="00AD6F56">
        <w:rPr>
          <w:color w:val="0052F5"/>
        </w:rPr>
        <w:t>Creemos que la participación del ___(</w:t>
      </w:r>
      <w:r w:rsidRPr="00AD6F56">
        <w:rPr>
          <w:color w:val="0052F5"/>
          <w:highlight w:val="yellow"/>
        </w:rPr>
        <w:t>nombre del Grupo</w:t>
      </w:r>
      <w:r w:rsidRPr="00AD6F56">
        <w:rPr>
          <w:color w:val="0052F5"/>
        </w:rPr>
        <w:t>)____ en Terracultura puede ser de interés para nuestra entidad y nuestro territorio por____________</w:t>
      </w:r>
      <w:r w:rsidRPr="00AD6F56">
        <w:rPr>
          <w:i/>
          <w:iCs/>
          <w:color w:val="0052F5"/>
        </w:rPr>
        <w:t>(</w:t>
      </w:r>
      <w:r w:rsidRPr="00AD6F56">
        <w:rPr>
          <w:i/>
          <w:iCs/>
          <w:color w:val="0052F5"/>
          <w:highlight w:val="yellow"/>
        </w:rPr>
        <w:t>Cada entidad deberá incluir un texto propio que describa su interés por que el Grupo participe en el programa.100 palabras máximo</w:t>
      </w:r>
      <w:r w:rsidRPr="00AD6F56">
        <w:rPr>
          <w:i/>
          <w:iCs/>
          <w:color w:val="0052F5"/>
        </w:rPr>
        <w:t>)________________.</w:t>
      </w:r>
    </w:p>
    <w:p w14:paraId="6FB69388" w14:textId="77777777" w:rsidR="0024546E" w:rsidRPr="00AD6F56" w:rsidRDefault="0024546E" w:rsidP="0024546E">
      <w:pPr>
        <w:rPr>
          <w:color w:val="0052F5"/>
        </w:rPr>
      </w:pPr>
      <w:r w:rsidRPr="00AD6F56">
        <w:rPr>
          <w:color w:val="0052F5"/>
        </w:rPr>
        <w:t xml:space="preserve">Así mismo, manifestamos nuestra disposición para seguir los avances del programa y a implicarnos en la medida de lo posible en su desarrollo y resultados, promoviendo la colaboración entre agentes locales. </w:t>
      </w:r>
    </w:p>
    <w:p w14:paraId="4A46CC81" w14:textId="77777777" w:rsidR="0024546E" w:rsidRPr="00AD6F56" w:rsidRDefault="0024546E" w:rsidP="0024546E">
      <w:pPr>
        <w:rPr>
          <w:color w:val="0052F5"/>
        </w:rPr>
      </w:pPr>
      <w:r w:rsidRPr="00AD6F56">
        <w:rPr>
          <w:color w:val="0052F5"/>
        </w:rPr>
        <w:t>Atentamente,</w:t>
      </w:r>
    </w:p>
    <w:p w14:paraId="192053B2" w14:textId="77777777" w:rsidR="0024546E" w:rsidRPr="00AD6F56" w:rsidRDefault="0024546E" w:rsidP="0024546E">
      <w:pPr>
        <w:rPr>
          <w:color w:val="0052F5"/>
        </w:rPr>
      </w:pPr>
      <w:r w:rsidRPr="00AD6F56">
        <w:rPr>
          <w:color w:val="0052F5"/>
        </w:rPr>
        <w:t>Firma</w:t>
      </w:r>
    </w:p>
    <w:p w14:paraId="45D27136" w14:textId="77777777" w:rsidR="0024546E" w:rsidRDefault="0024546E" w:rsidP="0024546E">
      <w:pPr>
        <w:sectPr w:rsidR="0024546E" w:rsidSect="004E50AD">
          <w:footerReference w:type="default" r:id="rId15"/>
          <w:pgSz w:w="11906" w:h="16838"/>
          <w:pgMar w:top="1418" w:right="1701" w:bottom="1673" w:left="1701" w:header="709" w:footer="0" w:gutter="0"/>
          <w:cols w:space="708"/>
          <w:docGrid w:linePitch="360"/>
        </w:sectPr>
      </w:pPr>
    </w:p>
    <w:p w14:paraId="43D2CE5B" w14:textId="77777777" w:rsidR="0024546E" w:rsidRPr="00AD6F56" w:rsidRDefault="0024546E" w:rsidP="0024546E">
      <w:pPr>
        <w:pStyle w:val="Descripcin"/>
        <w:rPr>
          <w:b/>
          <w:bCs w:val="0"/>
          <w:color w:val="0052F5"/>
        </w:rPr>
      </w:pPr>
      <w:r w:rsidRPr="00AD6F56">
        <w:rPr>
          <w:b/>
          <w:bCs w:val="0"/>
          <w:color w:val="0052F5"/>
        </w:rPr>
        <w:lastRenderedPageBreak/>
        <w:t>Tabla resumen: cartas de adhesión a la candidatura</w:t>
      </w:r>
    </w:p>
    <w:tbl>
      <w:tblPr>
        <w:tblStyle w:val="Tablaconcuadrcula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2"/>
        <w:gridCol w:w="1852"/>
        <w:gridCol w:w="3522"/>
        <w:gridCol w:w="3291"/>
        <w:gridCol w:w="1170"/>
      </w:tblGrid>
      <w:tr w:rsidR="0024546E" w:rsidRPr="009C34E5" w14:paraId="2877A26D" w14:textId="77777777" w:rsidTr="00AD6F56">
        <w:tc>
          <w:tcPr>
            <w:tcW w:w="1420" w:type="pct"/>
            <w:shd w:val="clear" w:color="auto" w:fill="FDB035"/>
          </w:tcPr>
          <w:p w14:paraId="094360D7" w14:textId="77777777" w:rsidR="0024546E" w:rsidRPr="00AD6F56" w:rsidRDefault="0024546E" w:rsidP="00696579">
            <w:pPr>
              <w:spacing w:before="240"/>
              <w:jc w:val="both"/>
              <w:rPr>
                <w:rFonts w:asciiTheme="minorHAnsi" w:hAnsiTheme="minorHAnsi"/>
                <w:b/>
                <w:sz w:val="16"/>
                <w:szCs w:val="18"/>
              </w:rPr>
            </w:pPr>
            <w:r w:rsidRPr="00AD6F56">
              <w:rPr>
                <w:rFonts w:asciiTheme="minorHAnsi" w:hAnsiTheme="minorHAnsi"/>
                <w:b/>
                <w:sz w:val="16"/>
                <w:szCs w:val="18"/>
              </w:rPr>
              <w:t>Nombre de la entidad/persona</w:t>
            </w:r>
          </w:p>
        </w:tc>
        <w:tc>
          <w:tcPr>
            <w:tcW w:w="674" w:type="pct"/>
            <w:shd w:val="clear" w:color="auto" w:fill="FDB035"/>
          </w:tcPr>
          <w:p w14:paraId="78E6BB2B" w14:textId="77777777" w:rsidR="0024546E" w:rsidRPr="00AD6F56" w:rsidRDefault="0024546E" w:rsidP="00696579">
            <w:pPr>
              <w:spacing w:before="240"/>
              <w:jc w:val="both"/>
              <w:rPr>
                <w:rFonts w:asciiTheme="minorHAnsi" w:hAnsiTheme="minorHAnsi"/>
                <w:b/>
                <w:sz w:val="16"/>
                <w:szCs w:val="18"/>
              </w:rPr>
            </w:pPr>
            <w:r w:rsidRPr="00AD6F56">
              <w:rPr>
                <w:rFonts w:asciiTheme="minorHAnsi" w:hAnsiTheme="minorHAnsi"/>
                <w:b/>
                <w:sz w:val="16"/>
                <w:szCs w:val="18"/>
              </w:rPr>
              <w:t>Organización</w:t>
            </w:r>
          </w:p>
        </w:tc>
        <w:tc>
          <w:tcPr>
            <w:tcW w:w="1282" w:type="pct"/>
            <w:shd w:val="clear" w:color="auto" w:fill="FDB035"/>
          </w:tcPr>
          <w:p w14:paraId="46A7611F" w14:textId="77777777" w:rsidR="0024546E" w:rsidRPr="00AD6F56" w:rsidRDefault="0024546E" w:rsidP="00696579">
            <w:pPr>
              <w:spacing w:before="240"/>
              <w:rPr>
                <w:rFonts w:asciiTheme="minorHAnsi" w:hAnsiTheme="minorHAnsi"/>
                <w:b/>
                <w:sz w:val="16"/>
                <w:szCs w:val="18"/>
              </w:rPr>
            </w:pPr>
            <w:r w:rsidRPr="00AD6F56">
              <w:rPr>
                <w:rFonts w:asciiTheme="minorHAnsi" w:hAnsiTheme="minorHAnsi"/>
                <w:b/>
                <w:sz w:val="16"/>
                <w:szCs w:val="18"/>
              </w:rPr>
              <w:t>Ámbito sectorial de trabajo</w:t>
            </w:r>
          </w:p>
        </w:tc>
        <w:tc>
          <w:tcPr>
            <w:tcW w:w="1198" w:type="pct"/>
            <w:shd w:val="clear" w:color="auto" w:fill="FDB035"/>
          </w:tcPr>
          <w:p w14:paraId="1E45CFE2" w14:textId="77777777" w:rsidR="0024546E" w:rsidRPr="00AD6F56" w:rsidRDefault="0024546E" w:rsidP="00696579">
            <w:pPr>
              <w:spacing w:before="240"/>
              <w:jc w:val="both"/>
              <w:rPr>
                <w:rFonts w:asciiTheme="minorHAnsi" w:hAnsiTheme="minorHAnsi"/>
                <w:b/>
                <w:sz w:val="16"/>
                <w:szCs w:val="18"/>
              </w:rPr>
            </w:pPr>
            <w:r w:rsidRPr="00AD6F56">
              <w:rPr>
                <w:rFonts w:asciiTheme="minorHAnsi" w:hAnsiTheme="minorHAnsi"/>
                <w:b/>
                <w:sz w:val="16"/>
                <w:szCs w:val="18"/>
              </w:rPr>
              <w:t>Área territorial de trabajo</w:t>
            </w:r>
          </w:p>
        </w:tc>
        <w:tc>
          <w:tcPr>
            <w:tcW w:w="426" w:type="pct"/>
            <w:shd w:val="clear" w:color="auto" w:fill="FDB035"/>
          </w:tcPr>
          <w:p w14:paraId="7744E0F9" w14:textId="77777777" w:rsidR="0024546E" w:rsidRPr="00AD6F56" w:rsidRDefault="0024546E" w:rsidP="00696579">
            <w:pPr>
              <w:spacing w:before="240"/>
              <w:jc w:val="both"/>
              <w:rPr>
                <w:rFonts w:asciiTheme="minorHAnsi" w:hAnsiTheme="minorHAnsi"/>
                <w:b/>
                <w:sz w:val="16"/>
                <w:szCs w:val="18"/>
              </w:rPr>
            </w:pPr>
            <w:r w:rsidRPr="00AD6F56">
              <w:rPr>
                <w:rFonts w:asciiTheme="minorHAnsi" w:hAnsiTheme="minorHAnsi"/>
                <w:b/>
                <w:sz w:val="16"/>
                <w:szCs w:val="18"/>
              </w:rPr>
              <w:t>CIF/NIF</w:t>
            </w:r>
          </w:p>
        </w:tc>
      </w:tr>
      <w:tr w:rsidR="0024546E" w:rsidRPr="009C34E5" w14:paraId="41D93E4F" w14:textId="77777777" w:rsidTr="00AD6F56">
        <w:tc>
          <w:tcPr>
            <w:tcW w:w="1420" w:type="pct"/>
          </w:tcPr>
          <w:p w14:paraId="109EEDB7" w14:textId="77777777" w:rsidR="0024546E" w:rsidRPr="00D310D4" w:rsidRDefault="0024546E" w:rsidP="00696579">
            <w:pPr>
              <w:spacing w:before="240"/>
              <w:jc w:val="both"/>
              <w:rPr>
                <w:rFonts w:ascii="DM Sans" w:hAnsi="DM Sans"/>
                <w:sz w:val="18"/>
              </w:rPr>
            </w:pPr>
          </w:p>
        </w:tc>
        <w:tc>
          <w:tcPr>
            <w:tcW w:w="674" w:type="pct"/>
          </w:tcPr>
          <w:p w14:paraId="3C124F36" w14:textId="77777777" w:rsidR="0024546E" w:rsidRPr="00D310D4" w:rsidRDefault="0024546E" w:rsidP="00696579">
            <w:pPr>
              <w:spacing w:before="240"/>
              <w:jc w:val="both"/>
              <w:rPr>
                <w:rFonts w:ascii="DM Sans" w:hAnsi="DM Sans"/>
                <w:sz w:val="18"/>
              </w:rPr>
            </w:pPr>
          </w:p>
        </w:tc>
        <w:tc>
          <w:tcPr>
            <w:tcW w:w="1282" w:type="pct"/>
          </w:tcPr>
          <w:p w14:paraId="25759A45" w14:textId="77777777" w:rsidR="0024546E" w:rsidRPr="00D310D4" w:rsidRDefault="0024546E" w:rsidP="00696579">
            <w:pPr>
              <w:spacing w:before="240"/>
              <w:jc w:val="both"/>
              <w:rPr>
                <w:rFonts w:ascii="DM Sans" w:hAnsi="DM Sans"/>
                <w:sz w:val="18"/>
              </w:rPr>
            </w:pPr>
          </w:p>
        </w:tc>
        <w:tc>
          <w:tcPr>
            <w:tcW w:w="1198" w:type="pct"/>
          </w:tcPr>
          <w:p w14:paraId="2BABFFC4" w14:textId="77777777" w:rsidR="0024546E" w:rsidRPr="00D310D4" w:rsidRDefault="0024546E" w:rsidP="00696579">
            <w:pPr>
              <w:spacing w:before="240"/>
              <w:jc w:val="both"/>
              <w:rPr>
                <w:rFonts w:ascii="DM Sans" w:hAnsi="DM Sans"/>
                <w:sz w:val="18"/>
              </w:rPr>
            </w:pPr>
          </w:p>
        </w:tc>
        <w:tc>
          <w:tcPr>
            <w:tcW w:w="426" w:type="pct"/>
          </w:tcPr>
          <w:p w14:paraId="007FCC9C" w14:textId="77777777" w:rsidR="0024546E" w:rsidRPr="00D310D4" w:rsidRDefault="0024546E" w:rsidP="00696579">
            <w:pPr>
              <w:spacing w:before="240"/>
              <w:jc w:val="both"/>
              <w:rPr>
                <w:rFonts w:ascii="DM Sans" w:hAnsi="DM Sans"/>
                <w:sz w:val="18"/>
              </w:rPr>
            </w:pPr>
          </w:p>
        </w:tc>
      </w:tr>
      <w:tr w:rsidR="0024546E" w:rsidRPr="009C34E5" w14:paraId="0DE50464" w14:textId="77777777" w:rsidTr="00AD6F56">
        <w:tc>
          <w:tcPr>
            <w:tcW w:w="1420" w:type="pct"/>
          </w:tcPr>
          <w:p w14:paraId="46383B09" w14:textId="77777777" w:rsidR="0024546E" w:rsidRPr="00D310D4" w:rsidRDefault="0024546E" w:rsidP="00696579">
            <w:pPr>
              <w:spacing w:before="240"/>
              <w:jc w:val="both"/>
              <w:rPr>
                <w:rFonts w:ascii="DM Sans" w:hAnsi="DM Sans"/>
                <w:sz w:val="18"/>
              </w:rPr>
            </w:pPr>
          </w:p>
        </w:tc>
        <w:tc>
          <w:tcPr>
            <w:tcW w:w="674" w:type="pct"/>
          </w:tcPr>
          <w:p w14:paraId="763DA182" w14:textId="77777777" w:rsidR="0024546E" w:rsidRPr="00D310D4" w:rsidRDefault="0024546E" w:rsidP="00696579">
            <w:pPr>
              <w:spacing w:before="240"/>
              <w:jc w:val="both"/>
              <w:rPr>
                <w:rFonts w:ascii="DM Sans" w:hAnsi="DM Sans"/>
                <w:sz w:val="18"/>
              </w:rPr>
            </w:pPr>
          </w:p>
        </w:tc>
        <w:tc>
          <w:tcPr>
            <w:tcW w:w="1282" w:type="pct"/>
          </w:tcPr>
          <w:p w14:paraId="3569DEE1" w14:textId="77777777" w:rsidR="0024546E" w:rsidRPr="00D310D4" w:rsidRDefault="0024546E" w:rsidP="00696579">
            <w:pPr>
              <w:spacing w:before="240"/>
              <w:jc w:val="both"/>
              <w:rPr>
                <w:rFonts w:ascii="DM Sans" w:hAnsi="DM Sans"/>
                <w:sz w:val="18"/>
              </w:rPr>
            </w:pPr>
          </w:p>
        </w:tc>
        <w:tc>
          <w:tcPr>
            <w:tcW w:w="1198" w:type="pct"/>
          </w:tcPr>
          <w:p w14:paraId="399831E2" w14:textId="77777777" w:rsidR="0024546E" w:rsidRPr="00D310D4" w:rsidRDefault="0024546E" w:rsidP="00696579">
            <w:pPr>
              <w:spacing w:before="240"/>
              <w:jc w:val="both"/>
              <w:rPr>
                <w:rFonts w:ascii="DM Sans" w:hAnsi="DM Sans"/>
                <w:sz w:val="18"/>
              </w:rPr>
            </w:pPr>
          </w:p>
        </w:tc>
        <w:tc>
          <w:tcPr>
            <w:tcW w:w="426" w:type="pct"/>
          </w:tcPr>
          <w:p w14:paraId="1EBE8445" w14:textId="77777777" w:rsidR="0024546E" w:rsidRPr="00D310D4" w:rsidRDefault="0024546E" w:rsidP="00696579">
            <w:pPr>
              <w:spacing w:before="240"/>
              <w:jc w:val="both"/>
              <w:rPr>
                <w:rFonts w:ascii="DM Sans" w:hAnsi="DM Sans"/>
                <w:sz w:val="18"/>
              </w:rPr>
            </w:pPr>
          </w:p>
        </w:tc>
      </w:tr>
      <w:tr w:rsidR="0024546E" w:rsidRPr="009C34E5" w14:paraId="188A5FDF" w14:textId="77777777" w:rsidTr="00AD6F56">
        <w:tc>
          <w:tcPr>
            <w:tcW w:w="1420" w:type="pct"/>
          </w:tcPr>
          <w:p w14:paraId="25E62215" w14:textId="77777777" w:rsidR="0024546E" w:rsidRPr="00D310D4" w:rsidRDefault="0024546E" w:rsidP="00696579">
            <w:pPr>
              <w:spacing w:before="240"/>
              <w:jc w:val="both"/>
              <w:rPr>
                <w:rFonts w:ascii="DM Sans" w:hAnsi="DM Sans"/>
                <w:sz w:val="18"/>
              </w:rPr>
            </w:pPr>
          </w:p>
        </w:tc>
        <w:tc>
          <w:tcPr>
            <w:tcW w:w="674" w:type="pct"/>
          </w:tcPr>
          <w:p w14:paraId="08B64A7C" w14:textId="77777777" w:rsidR="0024546E" w:rsidRPr="00D310D4" w:rsidRDefault="0024546E" w:rsidP="00696579">
            <w:pPr>
              <w:spacing w:before="240"/>
              <w:jc w:val="both"/>
              <w:rPr>
                <w:rFonts w:ascii="DM Sans" w:hAnsi="DM Sans"/>
                <w:sz w:val="18"/>
              </w:rPr>
            </w:pPr>
          </w:p>
        </w:tc>
        <w:tc>
          <w:tcPr>
            <w:tcW w:w="1282" w:type="pct"/>
          </w:tcPr>
          <w:p w14:paraId="54543C21" w14:textId="77777777" w:rsidR="0024546E" w:rsidRPr="00D310D4" w:rsidRDefault="0024546E" w:rsidP="00696579">
            <w:pPr>
              <w:spacing w:before="240"/>
              <w:jc w:val="both"/>
              <w:rPr>
                <w:rFonts w:ascii="DM Sans" w:hAnsi="DM Sans"/>
                <w:sz w:val="18"/>
              </w:rPr>
            </w:pPr>
          </w:p>
        </w:tc>
        <w:tc>
          <w:tcPr>
            <w:tcW w:w="1198" w:type="pct"/>
          </w:tcPr>
          <w:p w14:paraId="3E93A9F6" w14:textId="77777777" w:rsidR="0024546E" w:rsidRPr="00D310D4" w:rsidRDefault="0024546E" w:rsidP="00696579">
            <w:pPr>
              <w:spacing w:before="240"/>
              <w:jc w:val="both"/>
              <w:rPr>
                <w:rFonts w:ascii="DM Sans" w:hAnsi="DM Sans"/>
                <w:sz w:val="18"/>
              </w:rPr>
            </w:pPr>
          </w:p>
        </w:tc>
        <w:tc>
          <w:tcPr>
            <w:tcW w:w="426" w:type="pct"/>
          </w:tcPr>
          <w:p w14:paraId="41EC1264" w14:textId="77777777" w:rsidR="0024546E" w:rsidRPr="00D310D4" w:rsidRDefault="0024546E" w:rsidP="00696579">
            <w:pPr>
              <w:spacing w:before="240"/>
              <w:jc w:val="both"/>
              <w:rPr>
                <w:rFonts w:ascii="DM Sans" w:hAnsi="DM Sans"/>
                <w:sz w:val="18"/>
              </w:rPr>
            </w:pPr>
          </w:p>
        </w:tc>
      </w:tr>
      <w:tr w:rsidR="0024546E" w:rsidRPr="009C34E5" w14:paraId="4D7D5BD4" w14:textId="77777777" w:rsidTr="00AD6F56">
        <w:tc>
          <w:tcPr>
            <w:tcW w:w="1420" w:type="pct"/>
          </w:tcPr>
          <w:p w14:paraId="0F8CA3D0" w14:textId="77777777" w:rsidR="0024546E" w:rsidRPr="00D310D4" w:rsidRDefault="0024546E" w:rsidP="00696579">
            <w:pPr>
              <w:spacing w:before="240"/>
              <w:jc w:val="both"/>
              <w:rPr>
                <w:rFonts w:ascii="DM Sans" w:hAnsi="DM Sans"/>
                <w:sz w:val="18"/>
              </w:rPr>
            </w:pPr>
          </w:p>
        </w:tc>
        <w:tc>
          <w:tcPr>
            <w:tcW w:w="674" w:type="pct"/>
          </w:tcPr>
          <w:p w14:paraId="21752613" w14:textId="77777777" w:rsidR="0024546E" w:rsidRPr="00D310D4" w:rsidRDefault="0024546E" w:rsidP="00696579">
            <w:pPr>
              <w:spacing w:before="240"/>
              <w:jc w:val="both"/>
              <w:rPr>
                <w:rFonts w:ascii="DM Sans" w:hAnsi="DM Sans"/>
                <w:sz w:val="18"/>
              </w:rPr>
            </w:pPr>
          </w:p>
        </w:tc>
        <w:tc>
          <w:tcPr>
            <w:tcW w:w="1282" w:type="pct"/>
          </w:tcPr>
          <w:p w14:paraId="264273A1" w14:textId="77777777" w:rsidR="0024546E" w:rsidRPr="00D310D4" w:rsidRDefault="0024546E" w:rsidP="00696579">
            <w:pPr>
              <w:spacing w:before="240"/>
              <w:jc w:val="both"/>
              <w:rPr>
                <w:rFonts w:ascii="DM Sans" w:hAnsi="DM Sans"/>
                <w:sz w:val="18"/>
              </w:rPr>
            </w:pPr>
          </w:p>
        </w:tc>
        <w:tc>
          <w:tcPr>
            <w:tcW w:w="1198" w:type="pct"/>
          </w:tcPr>
          <w:p w14:paraId="5E5AC153" w14:textId="77777777" w:rsidR="0024546E" w:rsidRPr="00D310D4" w:rsidRDefault="0024546E" w:rsidP="00696579">
            <w:pPr>
              <w:spacing w:before="240"/>
              <w:jc w:val="both"/>
              <w:rPr>
                <w:rFonts w:ascii="DM Sans" w:hAnsi="DM Sans"/>
                <w:sz w:val="18"/>
              </w:rPr>
            </w:pPr>
          </w:p>
        </w:tc>
        <w:tc>
          <w:tcPr>
            <w:tcW w:w="426" w:type="pct"/>
          </w:tcPr>
          <w:p w14:paraId="5AB78530" w14:textId="77777777" w:rsidR="0024546E" w:rsidRPr="00D310D4" w:rsidRDefault="0024546E" w:rsidP="00696579">
            <w:pPr>
              <w:spacing w:before="240"/>
              <w:jc w:val="both"/>
              <w:rPr>
                <w:rFonts w:ascii="DM Sans" w:hAnsi="DM Sans"/>
                <w:sz w:val="18"/>
              </w:rPr>
            </w:pPr>
          </w:p>
        </w:tc>
      </w:tr>
      <w:tr w:rsidR="0024546E" w:rsidRPr="009C34E5" w14:paraId="3A713A41" w14:textId="77777777" w:rsidTr="00AD6F56">
        <w:tc>
          <w:tcPr>
            <w:tcW w:w="1420" w:type="pct"/>
          </w:tcPr>
          <w:p w14:paraId="5D38A23D" w14:textId="77777777" w:rsidR="0024546E" w:rsidRPr="00D310D4" w:rsidRDefault="0024546E" w:rsidP="00696579">
            <w:pPr>
              <w:spacing w:before="240"/>
              <w:jc w:val="both"/>
              <w:rPr>
                <w:rFonts w:ascii="DM Sans" w:hAnsi="DM Sans"/>
                <w:sz w:val="18"/>
              </w:rPr>
            </w:pPr>
          </w:p>
        </w:tc>
        <w:tc>
          <w:tcPr>
            <w:tcW w:w="674" w:type="pct"/>
          </w:tcPr>
          <w:p w14:paraId="60B4F046" w14:textId="77777777" w:rsidR="0024546E" w:rsidRPr="00D310D4" w:rsidRDefault="0024546E" w:rsidP="00696579">
            <w:pPr>
              <w:spacing w:before="240"/>
              <w:jc w:val="both"/>
              <w:rPr>
                <w:rFonts w:ascii="DM Sans" w:hAnsi="DM Sans"/>
                <w:sz w:val="18"/>
              </w:rPr>
            </w:pPr>
          </w:p>
        </w:tc>
        <w:tc>
          <w:tcPr>
            <w:tcW w:w="1282" w:type="pct"/>
          </w:tcPr>
          <w:p w14:paraId="18729FC6" w14:textId="77777777" w:rsidR="0024546E" w:rsidRPr="00D310D4" w:rsidRDefault="0024546E" w:rsidP="00696579">
            <w:pPr>
              <w:spacing w:before="240"/>
              <w:jc w:val="both"/>
              <w:rPr>
                <w:rFonts w:ascii="DM Sans" w:hAnsi="DM Sans"/>
                <w:sz w:val="18"/>
              </w:rPr>
            </w:pPr>
          </w:p>
        </w:tc>
        <w:tc>
          <w:tcPr>
            <w:tcW w:w="1198" w:type="pct"/>
          </w:tcPr>
          <w:p w14:paraId="00682974" w14:textId="77777777" w:rsidR="0024546E" w:rsidRPr="00D310D4" w:rsidRDefault="0024546E" w:rsidP="00696579">
            <w:pPr>
              <w:spacing w:before="240"/>
              <w:jc w:val="both"/>
              <w:rPr>
                <w:rFonts w:ascii="DM Sans" w:hAnsi="DM Sans"/>
                <w:sz w:val="18"/>
              </w:rPr>
            </w:pPr>
          </w:p>
        </w:tc>
        <w:tc>
          <w:tcPr>
            <w:tcW w:w="426" w:type="pct"/>
          </w:tcPr>
          <w:p w14:paraId="370AF54C" w14:textId="77777777" w:rsidR="0024546E" w:rsidRPr="00D310D4" w:rsidRDefault="0024546E" w:rsidP="00696579">
            <w:pPr>
              <w:spacing w:before="240"/>
              <w:jc w:val="both"/>
              <w:rPr>
                <w:rFonts w:ascii="DM Sans" w:hAnsi="DM Sans"/>
                <w:sz w:val="18"/>
              </w:rPr>
            </w:pPr>
          </w:p>
        </w:tc>
      </w:tr>
      <w:tr w:rsidR="0024546E" w:rsidRPr="009C34E5" w14:paraId="5986B6DD" w14:textId="77777777" w:rsidTr="00AD6F56">
        <w:tc>
          <w:tcPr>
            <w:tcW w:w="1420" w:type="pct"/>
          </w:tcPr>
          <w:p w14:paraId="24D4A914" w14:textId="77777777" w:rsidR="0024546E" w:rsidRPr="00D310D4" w:rsidRDefault="0024546E" w:rsidP="00696579">
            <w:pPr>
              <w:spacing w:before="240"/>
              <w:jc w:val="both"/>
              <w:rPr>
                <w:rFonts w:ascii="DM Sans" w:hAnsi="DM Sans"/>
                <w:sz w:val="18"/>
              </w:rPr>
            </w:pPr>
          </w:p>
        </w:tc>
        <w:tc>
          <w:tcPr>
            <w:tcW w:w="674" w:type="pct"/>
          </w:tcPr>
          <w:p w14:paraId="0D673976" w14:textId="77777777" w:rsidR="0024546E" w:rsidRPr="00D310D4" w:rsidRDefault="0024546E" w:rsidP="00696579">
            <w:pPr>
              <w:spacing w:before="240"/>
              <w:jc w:val="both"/>
              <w:rPr>
                <w:rFonts w:ascii="DM Sans" w:hAnsi="DM Sans"/>
                <w:sz w:val="18"/>
              </w:rPr>
            </w:pPr>
          </w:p>
        </w:tc>
        <w:tc>
          <w:tcPr>
            <w:tcW w:w="1282" w:type="pct"/>
          </w:tcPr>
          <w:p w14:paraId="4C142B80" w14:textId="77777777" w:rsidR="0024546E" w:rsidRPr="00D310D4" w:rsidRDefault="0024546E" w:rsidP="00696579">
            <w:pPr>
              <w:spacing w:before="240"/>
              <w:jc w:val="both"/>
              <w:rPr>
                <w:rFonts w:ascii="DM Sans" w:hAnsi="DM Sans"/>
                <w:sz w:val="18"/>
              </w:rPr>
            </w:pPr>
          </w:p>
        </w:tc>
        <w:tc>
          <w:tcPr>
            <w:tcW w:w="1198" w:type="pct"/>
          </w:tcPr>
          <w:p w14:paraId="3CD599DA" w14:textId="77777777" w:rsidR="0024546E" w:rsidRPr="00D310D4" w:rsidRDefault="0024546E" w:rsidP="00696579">
            <w:pPr>
              <w:spacing w:before="240"/>
              <w:jc w:val="both"/>
              <w:rPr>
                <w:rFonts w:ascii="DM Sans" w:hAnsi="DM Sans"/>
                <w:sz w:val="18"/>
              </w:rPr>
            </w:pPr>
          </w:p>
        </w:tc>
        <w:tc>
          <w:tcPr>
            <w:tcW w:w="426" w:type="pct"/>
          </w:tcPr>
          <w:p w14:paraId="697C1D8E" w14:textId="77777777" w:rsidR="0024546E" w:rsidRPr="00D310D4" w:rsidRDefault="0024546E" w:rsidP="00696579">
            <w:pPr>
              <w:spacing w:before="240"/>
              <w:jc w:val="both"/>
              <w:rPr>
                <w:rFonts w:ascii="DM Sans" w:hAnsi="DM Sans"/>
                <w:sz w:val="18"/>
              </w:rPr>
            </w:pPr>
          </w:p>
        </w:tc>
      </w:tr>
      <w:tr w:rsidR="0024546E" w:rsidRPr="009C34E5" w14:paraId="0A87ED9D" w14:textId="77777777" w:rsidTr="00AD6F56">
        <w:tc>
          <w:tcPr>
            <w:tcW w:w="1420" w:type="pct"/>
          </w:tcPr>
          <w:p w14:paraId="202213CE" w14:textId="77777777" w:rsidR="0024546E" w:rsidRPr="00D310D4" w:rsidRDefault="0024546E" w:rsidP="00696579">
            <w:pPr>
              <w:spacing w:before="240"/>
              <w:jc w:val="both"/>
              <w:rPr>
                <w:rFonts w:ascii="DM Sans" w:hAnsi="DM Sans"/>
                <w:sz w:val="18"/>
              </w:rPr>
            </w:pPr>
          </w:p>
        </w:tc>
        <w:tc>
          <w:tcPr>
            <w:tcW w:w="674" w:type="pct"/>
          </w:tcPr>
          <w:p w14:paraId="565E7F4E" w14:textId="77777777" w:rsidR="0024546E" w:rsidRPr="00D310D4" w:rsidRDefault="0024546E" w:rsidP="00696579">
            <w:pPr>
              <w:spacing w:before="240"/>
              <w:jc w:val="both"/>
              <w:rPr>
                <w:rFonts w:ascii="DM Sans" w:hAnsi="DM Sans"/>
                <w:sz w:val="18"/>
              </w:rPr>
            </w:pPr>
          </w:p>
        </w:tc>
        <w:tc>
          <w:tcPr>
            <w:tcW w:w="1282" w:type="pct"/>
          </w:tcPr>
          <w:p w14:paraId="0246B964" w14:textId="77777777" w:rsidR="0024546E" w:rsidRPr="00D310D4" w:rsidRDefault="0024546E" w:rsidP="00696579">
            <w:pPr>
              <w:spacing w:before="240"/>
              <w:jc w:val="both"/>
              <w:rPr>
                <w:rFonts w:ascii="DM Sans" w:hAnsi="DM Sans"/>
                <w:sz w:val="18"/>
              </w:rPr>
            </w:pPr>
          </w:p>
        </w:tc>
        <w:tc>
          <w:tcPr>
            <w:tcW w:w="1198" w:type="pct"/>
          </w:tcPr>
          <w:p w14:paraId="6E42F3F0" w14:textId="77777777" w:rsidR="0024546E" w:rsidRPr="00D310D4" w:rsidRDefault="0024546E" w:rsidP="00696579">
            <w:pPr>
              <w:spacing w:before="240"/>
              <w:jc w:val="both"/>
              <w:rPr>
                <w:rFonts w:ascii="DM Sans" w:hAnsi="DM Sans"/>
                <w:sz w:val="18"/>
              </w:rPr>
            </w:pPr>
          </w:p>
        </w:tc>
        <w:tc>
          <w:tcPr>
            <w:tcW w:w="426" w:type="pct"/>
          </w:tcPr>
          <w:p w14:paraId="19952A64" w14:textId="77777777" w:rsidR="0024546E" w:rsidRPr="00D310D4" w:rsidRDefault="0024546E" w:rsidP="00696579">
            <w:pPr>
              <w:spacing w:before="240"/>
              <w:jc w:val="both"/>
              <w:rPr>
                <w:rFonts w:ascii="DM Sans" w:hAnsi="DM Sans"/>
                <w:sz w:val="18"/>
              </w:rPr>
            </w:pPr>
          </w:p>
        </w:tc>
      </w:tr>
      <w:tr w:rsidR="0024546E" w:rsidRPr="009C34E5" w14:paraId="030FDC96" w14:textId="77777777" w:rsidTr="00AD6F56">
        <w:tc>
          <w:tcPr>
            <w:tcW w:w="1420" w:type="pct"/>
          </w:tcPr>
          <w:p w14:paraId="1BB344C1" w14:textId="77777777" w:rsidR="0024546E" w:rsidRPr="00D310D4" w:rsidRDefault="0024546E" w:rsidP="00696579">
            <w:pPr>
              <w:spacing w:before="240"/>
              <w:jc w:val="both"/>
              <w:rPr>
                <w:rFonts w:ascii="DM Sans" w:hAnsi="DM Sans"/>
                <w:sz w:val="18"/>
              </w:rPr>
            </w:pPr>
          </w:p>
        </w:tc>
        <w:tc>
          <w:tcPr>
            <w:tcW w:w="674" w:type="pct"/>
          </w:tcPr>
          <w:p w14:paraId="476153BD" w14:textId="77777777" w:rsidR="0024546E" w:rsidRPr="00D310D4" w:rsidRDefault="0024546E" w:rsidP="00696579">
            <w:pPr>
              <w:spacing w:before="240"/>
              <w:jc w:val="both"/>
              <w:rPr>
                <w:rFonts w:ascii="DM Sans" w:hAnsi="DM Sans"/>
                <w:sz w:val="18"/>
              </w:rPr>
            </w:pPr>
          </w:p>
        </w:tc>
        <w:tc>
          <w:tcPr>
            <w:tcW w:w="1282" w:type="pct"/>
          </w:tcPr>
          <w:p w14:paraId="7BD65944" w14:textId="77777777" w:rsidR="0024546E" w:rsidRPr="00D310D4" w:rsidRDefault="0024546E" w:rsidP="00696579">
            <w:pPr>
              <w:spacing w:before="240"/>
              <w:jc w:val="both"/>
              <w:rPr>
                <w:rFonts w:ascii="DM Sans" w:hAnsi="DM Sans"/>
                <w:sz w:val="18"/>
              </w:rPr>
            </w:pPr>
          </w:p>
        </w:tc>
        <w:tc>
          <w:tcPr>
            <w:tcW w:w="1198" w:type="pct"/>
          </w:tcPr>
          <w:p w14:paraId="692B7D36" w14:textId="77777777" w:rsidR="0024546E" w:rsidRPr="00D310D4" w:rsidRDefault="0024546E" w:rsidP="00696579">
            <w:pPr>
              <w:spacing w:before="240"/>
              <w:jc w:val="both"/>
              <w:rPr>
                <w:rFonts w:ascii="DM Sans" w:hAnsi="DM Sans"/>
                <w:sz w:val="18"/>
              </w:rPr>
            </w:pPr>
          </w:p>
        </w:tc>
        <w:tc>
          <w:tcPr>
            <w:tcW w:w="426" w:type="pct"/>
          </w:tcPr>
          <w:p w14:paraId="446F7608" w14:textId="77777777" w:rsidR="0024546E" w:rsidRPr="00D310D4" w:rsidRDefault="0024546E" w:rsidP="00696579">
            <w:pPr>
              <w:spacing w:before="240"/>
              <w:jc w:val="both"/>
              <w:rPr>
                <w:rFonts w:ascii="DM Sans" w:hAnsi="DM Sans"/>
                <w:sz w:val="18"/>
              </w:rPr>
            </w:pPr>
          </w:p>
        </w:tc>
      </w:tr>
      <w:tr w:rsidR="0024546E" w:rsidRPr="009C34E5" w14:paraId="45598E7F" w14:textId="77777777" w:rsidTr="00AD6F56">
        <w:tc>
          <w:tcPr>
            <w:tcW w:w="1420" w:type="pct"/>
          </w:tcPr>
          <w:p w14:paraId="09179C4C" w14:textId="77777777" w:rsidR="0024546E" w:rsidRPr="00D310D4" w:rsidRDefault="0024546E" w:rsidP="00696579">
            <w:pPr>
              <w:spacing w:before="240"/>
              <w:jc w:val="both"/>
              <w:rPr>
                <w:rFonts w:ascii="DM Sans" w:hAnsi="DM Sans"/>
                <w:sz w:val="18"/>
              </w:rPr>
            </w:pPr>
          </w:p>
        </w:tc>
        <w:tc>
          <w:tcPr>
            <w:tcW w:w="674" w:type="pct"/>
          </w:tcPr>
          <w:p w14:paraId="69D3D1C5" w14:textId="77777777" w:rsidR="0024546E" w:rsidRPr="00D310D4" w:rsidRDefault="0024546E" w:rsidP="00696579">
            <w:pPr>
              <w:spacing w:before="240"/>
              <w:jc w:val="both"/>
              <w:rPr>
                <w:rFonts w:ascii="DM Sans" w:hAnsi="DM Sans"/>
                <w:sz w:val="18"/>
              </w:rPr>
            </w:pPr>
          </w:p>
        </w:tc>
        <w:tc>
          <w:tcPr>
            <w:tcW w:w="1282" w:type="pct"/>
          </w:tcPr>
          <w:p w14:paraId="7E23724E" w14:textId="77777777" w:rsidR="0024546E" w:rsidRPr="00D310D4" w:rsidRDefault="0024546E" w:rsidP="00696579">
            <w:pPr>
              <w:spacing w:before="240"/>
              <w:jc w:val="both"/>
              <w:rPr>
                <w:rFonts w:ascii="DM Sans" w:hAnsi="DM Sans"/>
                <w:sz w:val="18"/>
              </w:rPr>
            </w:pPr>
          </w:p>
        </w:tc>
        <w:tc>
          <w:tcPr>
            <w:tcW w:w="1198" w:type="pct"/>
          </w:tcPr>
          <w:p w14:paraId="30E52601" w14:textId="77777777" w:rsidR="0024546E" w:rsidRPr="00D310D4" w:rsidRDefault="0024546E" w:rsidP="00696579">
            <w:pPr>
              <w:spacing w:before="240"/>
              <w:jc w:val="both"/>
              <w:rPr>
                <w:rFonts w:ascii="DM Sans" w:hAnsi="DM Sans"/>
                <w:sz w:val="18"/>
              </w:rPr>
            </w:pPr>
          </w:p>
        </w:tc>
        <w:tc>
          <w:tcPr>
            <w:tcW w:w="426" w:type="pct"/>
          </w:tcPr>
          <w:p w14:paraId="61EFBE04" w14:textId="77777777" w:rsidR="0024546E" w:rsidRPr="00D310D4" w:rsidRDefault="0024546E" w:rsidP="00696579">
            <w:pPr>
              <w:spacing w:before="240"/>
              <w:jc w:val="both"/>
              <w:rPr>
                <w:rFonts w:ascii="DM Sans" w:hAnsi="DM Sans"/>
                <w:sz w:val="18"/>
              </w:rPr>
            </w:pPr>
          </w:p>
        </w:tc>
      </w:tr>
    </w:tbl>
    <w:p w14:paraId="2809F281" w14:textId="77777777" w:rsidR="009D5110" w:rsidRPr="009D5110" w:rsidRDefault="009D5110" w:rsidP="0024546E"/>
    <w:sectPr w:rsidR="009D5110" w:rsidRPr="009D5110" w:rsidSect="0024546E">
      <w:pgSz w:w="16838" w:h="11906" w:orient="landscape"/>
      <w:pgMar w:top="1701" w:right="1418" w:bottom="1701" w:left="1673"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08AC0" w14:textId="77777777" w:rsidR="00C815DE" w:rsidRDefault="00C815DE" w:rsidP="004D7B3C">
      <w:pPr>
        <w:spacing w:after="0" w:line="240" w:lineRule="auto"/>
      </w:pPr>
      <w:r>
        <w:separator/>
      </w:r>
    </w:p>
  </w:endnote>
  <w:endnote w:type="continuationSeparator" w:id="0">
    <w:p w14:paraId="1292C792" w14:textId="77777777" w:rsidR="00C815DE" w:rsidRDefault="00C815DE" w:rsidP="004D7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ExtraBold">
    <w:charset w:val="00"/>
    <w:family w:val="auto"/>
    <w:pitch w:val="variable"/>
    <w:sig w:usb0="2000020F" w:usb1="00000003" w:usb2="00000000" w:usb3="00000000" w:csb0="00000197" w:csb1="00000000"/>
    <w:embedRegular r:id="rId1" w:fontKey="{286A02C5-6142-4E01-B8F9-99E2D3CE02C8}"/>
    <w:embedBold r:id="rId2" w:fontKey="{C5BDFCAF-00A4-4F0C-AA40-8CE1433234E5}"/>
    <w:embedItalic r:id="rId3" w:fontKey="{75766464-F24E-4F0B-811C-A3816FC6C9F3}"/>
    <w:embedBoldItalic r:id="rId4" w:fontKey="{54E46C94-66CB-4A3D-9CB5-3DDBE8004941}"/>
  </w:font>
  <w:font w:name="Roboto Black">
    <w:charset w:val="00"/>
    <w:family w:val="auto"/>
    <w:pitch w:val="variable"/>
    <w:sig w:usb0="E0000AFF" w:usb1="5000217F" w:usb2="00000021" w:usb3="00000000" w:csb0="0000019F" w:csb1="00000000"/>
    <w:embedRegular r:id="rId5" w:fontKey="{08A2A09C-2813-4138-9B87-C70490C003D9}"/>
  </w:font>
  <w:font w:name="Roboto Condensed">
    <w:charset w:val="00"/>
    <w:family w:val="auto"/>
    <w:pitch w:val="variable"/>
    <w:sig w:usb0="E0000AFF" w:usb1="5000217F" w:usb2="00000021" w:usb3="00000000" w:csb0="0000019F" w:csb1="00000000"/>
    <w:embedRegular r:id="rId6" w:fontKey="{3FDF9B30-3DAF-4B7E-95FB-023E5189B45A}"/>
    <w:embedBold r:id="rId7" w:fontKey="{42E9EA04-F4AC-45ED-9E2C-6F9B7090C99B}"/>
    <w:embedItalic r:id="rId8" w:fontKey="{28C4AE54-0C11-4390-9B42-4C85E122041B}"/>
  </w:font>
  <w:font w:name="Roboto">
    <w:charset w:val="00"/>
    <w:family w:val="auto"/>
    <w:pitch w:val="variable"/>
    <w:sig w:usb0="E0000AFF" w:usb1="5000217F" w:usb2="00000021" w:usb3="00000000" w:csb0="0000019F" w:csb1="00000000"/>
    <w:embedRegular r:id="rId9" w:fontKey="{60E5202E-AB0C-473D-BA53-FF9A8954DFED}"/>
  </w:font>
  <w:font w:name="Montserrat">
    <w:charset w:val="00"/>
    <w:family w:val="auto"/>
    <w:pitch w:val="variable"/>
    <w:sig w:usb0="2000020F" w:usb1="00000003" w:usb2="00000000" w:usb3="00000000" w:csb0="00000197" w:csb1="00000000"/>
    <w:embedRegular r:id="rId10" w:fontKey="{C99C66F9-BB4F-4A88-B7DF-C140C2E5022C}"/>
    <w:embedBold r:id="rId11" w:fontKey="{6475581F-E271-46D6-8991-529DFBC7281C}"/>
    <w:embedItalic r:id="rId12" w:fontKey="{E3EB60BD-A7D6-47DE-BA8A-25BF81AECAF6}"/>
    <w:embedBoldItalic r:id="rId13" w:fontKey="{B1946A14-F706-4A9F-821D-84DC03E86EB3}"/>
  </w:font>
  <w:font w:name="DM Sans">
    <w:charset w:val="00"/>
    <w:family w:val="auto"/>
    <w:pitch w:val="variable"/>
    <w:sig w:usb0="8000002F" w:usb1="5000205B" w:usb2="00000000" w:usb3="00000000" w:csb0="00000093" w:csb1="00000000"/>
    <w:embedRegular r:id="rId14" w:fontKey="{939A376D-0DAD-484C-A6BF-3B2D6081620F}"/>
    <w:embedBold r:id="rId15" w:fontKey="{A45B8735-E8A0-4250-A72B-B048D326FBC4}"/>
    <w:embedItalic r:id="rId16" w:fontKey="{41CBE3E5-C9BD-4157-822C-E2AADD812C50}"/>
  </w:font>
  <w:font w:name="Segoe UI">
    <w:panose1 w:val="020B0502040204020203"/>
    <w:charset w:val="00"/>
    <w:family w:val="swiss"/>
    <w:pitch w:val="variable"/>
    <w:sig w:usb0="E4002EFF" w:usb1="C000E47F" w:usb2="00000009" w:usb3="00000000" w:csb0="000001FF" w:csb1="00000000"/>
    <w:embedRegular r:id="rId17" w:fontKey="{334D395F-1545-4147-9A14-DAD6813033E4}"/>
  </w:font>
  <w:font w:name="MS Gothic">
    <w:altName w:val="ＭＳ ゴシック"/>
    <w:panose1 w:val="020B0609070205080204"/>
    <w:charset w:val="80"/>
    <w:family w:val="modern"/>
    <w:pitch w:val="fixed"/>
    <w:sig w:usb0="E00002FF" w:usb1="6AC7FDFB" w:usb2="08000012" w:usb3="00000000" w:csb0="0002009F" w:csb1="00000000"/>
    <w:embedRegular r:id="rId18" w:subsetted="1" w:fontKey="{6B4F0500-7207-43B8-AB57-B98769376A35}"/>
  </w:font>
  <w:font w:name="Montserrat Light">
    <w:charset w:val="00"/>
    <w:family w:val="auto"/>
    <w:pitch w:val="variable"/>
    <w:sig w:usb0="2000020F" w:usb1="00000003" w:usb2="00000000" w:usb3="00000000" w:csb0="00000197" w:csb1="00000000"/>
    <w:embedBold r:id="rId19" w:fontKey="{BB1FF222-A459-4768-88DE-50D7DEC3EF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F1C5" w14:textId="7E89EC10" w:rsidR="00B43D33" w:rsidRDefault="00B43D33" w:rsidP="005E1D17">
    <w:pPr>
      <w:pStyle w:val="Piedepgina"/>
      <w:tabs>
        <w:tab w:val="clear" w:pos="8504"/>
        <w:tab w:val="right" w:pos="9356"/>
      </w:tabs>
      <w:ind w:right="-1024"/>
      <w:jc w:val="right"/>
      <w:rPr>
        <w:rFonts w:ascii="DM Sans" w:hAnsi="DM Sans"/>
      </w:rPr>
    </w:pPr>
  </w:p>
  <w:p w14:paraId="5D18FF23" w14:textId="77777777" w:rsidR="004D7B3C" w:rsidRPr="006B3362" w:rsidRDefault="004D7B3C" w:rsidP="00B11BBB">
    <w:pPr>
      <w:pStyle w:val="Piedepgina"/>
      <w:tabs>
        <w:tab w:val="clear" w:pos="8504"/>
        <w:tab w:val="right" w:pos="9639"/>
      </w:tabs>
      <w:ind w:right="-1135"/>
      <w:jc w:val="right"/>
      <w:rPr>
        <w:rFonts w:ascii="Montserrat Light" w:hAnsi="Montserrat Light"/>
        <w:b/>
        <w:bCs/>
        <w:color w:val="0052F5"/>
        <w:sz w:val="56"/>
        <w:szCs w:val="56"/>
      </w:rPr>
    </w:pPr>
    <w:r w:rsidRPr="006B3362">
      <w:rPr>
        <w:rFonts w:ascii="Montserrat Light" w:hAnsi="Montserrat Light"/>
        <w:b/>
        <w:bCs/>
        <w:color w:val="0052F5"/>
        <w:sz w:val="56"/>
        <w:szCs w:val="56"/>
      </w:rPr>
      <w:fldChar w:fldCharType="begin"/>
    </w:r>
    <w:r w:rsidRPr="006B3362">
      <w:rPr>
        <w:rFonts w:ascii="Montserrat Light" w:hAnsi="Montserrat Light"/>
        <w:b/>
        <w:bCs/>
        <w:color w:val="0052F5"/>
        <w:sz w:val="56"/>
        <w:szCs w:val="56"/>
      </w:rPr>
      <w:instrText xml:space="preserve"> PAGE </w:instrText>
    </w:r>
    <w:r w:rsidRPr="006B3362">
      <w:rPr>
        <w:rFonts w:ascii="Montserrat Light" w:hAnsi="Montserrat Light"/>
        <w:b/>
        <w:bCs/>
        <w:color w:val="0052F5"/>
        <w:sz w:val="56"/>
        <w:szCs w:val="56"/>
      </w:rPr>
      <w:fldChar w:fldCharType="separate"/>
    </w:r>
    <w:r w:rsidRPr="006B3362">
      <w:rPr>
        <w:rFonts w:ascii="Montserrat Light" w:hAnsi="Montserrat Light"/>
        <w:b/>
        <w:bCs/>
        <w:color w:val="0052F5"/>
        <w:sz w:val="56"/>
        <w:szCs w:val="56"/>
      </w:rPr>
      <w:t>2</w:t>
    </w:r>
    <w:r w:rsidRPr="006B3362">
      <w:rPr>
        <w:rFonts w:ascii="Montserrat Light" w:hAnsi="Montserrat Light"/>
        <w:b/>
        <w:bCs/>
        <w:color w:val="0052F5"/>
        <w:sz w:val="56"/>
        <w:szCs w:val="56"/>
      </w:rPr>
      <w:fldChar w:fldCharType="end"/>
    </w:r>
  </w:p>
  <w:p w14:paraId="2300C333" w14:textId="77777777" w:rsidR="004D7B3C" w:rsidRDefault="004D7B3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C236" w14:textId="77777777" w:rsidR="004E50AD" w:rsidRDefault="004E50AD" w:rsidP="005E1D17">
    <w:pPr>
      <w:pStyle w:val="Piedepgina"/>
      <w:tabs>
        <w:tab w:val="clear" w:pos="8504"/>
        <w:tab w:val="right" w:pos="9356"/>
      </w:tabs>
      <w:ind w:right="-1024"/>
      <w:jc w:val="right"/>
      <w:rPr>
        <w:rFonts w:ascii="DM Sans" w:hAnsi="DM Sans"/>
      </w:rPr>
    </w:pPr>
  </w:p>
  <w:p w14:paraId="580237AE" w14:textId="77777777" w:rsidR="004E50AD" w:rsidRPr="006B3362" w:rsidRDefault="004E50AD" w:rsidP="00B11BBB">
    <w:pPr>
      <w:pStyle w:val="Piedepgina"/>
      <w:tabs>
        <w:tab w:val="clear" w:pos="8504"/>
        <w:tab w:val="right" w:pos="9639"/>
      </w:tabs>
      <w:ind w:right="-1135"/>
      <w:jc w:val="right"/>
      <w:rPr>
        <w:rFonts w:ascii="Montserrat Light" w:hAnsi="Montserrat Light"/>
        <w:b/>
        <w:bCs/>
        <w:color w:val="0052F5"/>
        <w:sz w:val="56"/>
        <w:szCs w:val="56"/>
      </w:rPr>
    </w:pPr>
    <w:r w:rsidRPr="006B3362">
      <w:rPr>
        <w:rFonts w:ascii="Montserrat Light" w:hAnsi="Montserrat Light"/>
        <w:b/>
        <w:bCs/>
        <w:color w:val="0052F5"/>
        <w:sz w:val="56"/>
        <w:szCs w:val="56"/>
      </w:rPr>
      <w:fldChar w:fldCharType="begin"/>
    </w:r>
    <w:r w:rsidRPr="006B3362">
      <w:rPr>
        <w:rFonts w:ascii="Montserrat Light" w:hAnsi="Montserrat Light"/>
        <w:b/>
        <w:bCs/>
        <w:color w:val="0052F5"/>
        <w:sz w:val="56"/>
        <w:szCs w:val="56"/>
      </w:rPr>
      <w:instrText xml:space="preserve"> PAGE </w:instrText>
    </w:r>
    <w:r w:rsidRPr="006B3362">
      <w:rPr>
        <w:rFonts w:ascii="Montserrat Light" w:hAnsi="Montserrat Light"/>
        <w:b/>
        <w:bCs/>
        <w:color w:val="0052F5"/>
        <w:sz w:val="56"/>
        <w:szCs w:val="56"/>
      </w:rPr>
      <w:fldChar w:fldCharType="separate"/>
    </w:r>
    <w:r w:rsidRPr="006B3362">
      <w:rPr>
        <w:rFonts w:ascii="Montserrat Light" w:hAnsi="Montserrat Light"/>
        <w:b/>
        <w:bCs/>
        <w:color w:val="0052F5"/>
        <w:sz w:val="56"/>
        <w:szCs w:val="56"/>
      </w:rPr>
      <w:t>2</w:t>
    </w:r>
    <w:r w:rsidRPr="006B3362">
      <w:rPr>
        <w:rFonts w:ascii="Montserrat Light" w:hAnsi="Montserrat Light"/>
        <w:b/>
        <w:bCs/>
        <w:color w:val="0052F5"/>
        <w:sz w:val="56"/>
        <w:szCs w:val="56"/>
      </w:rPr>
      <w:fldChar w:fldCharType="end"/>
    </w:r>
  </w:p>
  <w:p w14:paraId="681EF28A" w14:textId="77777777" w:rsidR="004E50AD" w:rsidRDefault="004E50A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8CED4" w14:textId="77777777" w:rsidR="00C815DE" w:rsidRDefault="00C815DE" w:rsidP="004D7B3C">
      <w:pPr>
        <w:spacing w:after="0" w:line="240" w:lineRule="auto"/>
      </w:pPr>
      <w:r>
        <w:separator/>
      </w:r>
    </w:p>
  </w:footnote>
  <w:footnote w:type="continuationSeparator" w:id="0">
    <w:p w14:paraId="52F5E52D" w14:textId="77777777" w:rsidR="00C815DE" w:rsidRDefault="00C815DE" w:rsidP="004D7B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D0E4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pt;height:33.6pt" o:bullet="t">
        <v:imagedata r:id="rId1" o:title="R2R_BUbble"/>
      </v:shape>
    </w:pict>
  </w:numPicBullet>
  <w:abstractNum w:abstractNumId="0" w15:restartNumberingAfterBreak="0">
    <w:nsid w:val="163765A4"/>
    <w:multiLevelType w:val="multilevel"/>
    <w:tmpl w:val="0C0A001D"/>
    <w:styleLink w:val="Estilo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C52EA9"/>
    <w:multiLevelType w:val="hybridMultilevel"/>
    <w:tmpl w:val="11A09A2A"/>
    <w:lvl w:ilvl="0" w:tplc="194237EC">
      <w:start w:val="1"/>
      <w:numFmt w:val="bullet"/>
      <w:pStyle w:val="Lista3"/>
      <w:lvlText w:val=""/>
      <w:lvlJc w:val="left"/>
      <w:pPr>
        <w:ind w:left="1077" w:hanging="360"/>
      </w:pPr>
      <w:rPr>
        <w:rFonts w:ascii="Symbol" w:hAnsi="Symbol" w:hint="default"/>
        <w:color w:val="55802E" w:themeColor="accent1"/>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2" w15:restartNumberingAfterBreak="0">
    <w:nsid w:val="18AC343C"/>
    <w:multiLevelType w:val="hybridMultilevel"/>
    <w:tmpl w:val="504CD4A2"/>
    <w:lvl w:ilvl="0" w:tplc="D3087520">
      <w:start w:val="1"/>
      <w:numFmt w:val="bullet"/>
      <w:pStyle w:val="ListaEstiloR2R"/>
      <w:lvlText w:val=""/>
      <w:lvlPicBulletId w:val="0"/>
      <w:lvlJc w:val="left"/>
      <w:pPr>
        <w:ind w:left="1353" w:hanging="360"/>
      </w:pPr>
      <w:rPr>
        <w:rFonts w:ascii="Symbol" w:hAnsi="Symbol" w:hint="default"/>
        <w:color w:val="auto"/>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 w15:restartNumberingAfterBreak="0">
    <w:nsid w:val="1A5260B5"/>
    <w:multiLevelType w:val="multilevel"/>
    <w:tmpl w:val="A332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12B29"/>
    <w:multiLevelType w:val="hybridMultilevel"/>
    <w:tmpl w:val="03E26B00"/>
    <w:lvl w:ilvl="0" w:tplc="5720CE94">
      <w:start w:val="1"/>
      <w:numFmt w:val="bullet"/>
      <w:lvlText w:val="•"/>
      <w:lvlJc w:val="left"/>
      <w:pPr>
        <w:tabs>
          <w:tab w:val="num" w:pos="720"/>
        </w:tabs>
        <w:ind w:left="720" w:hanging="360"/>
      </w:pPr>
      <w:rPr>
        <w:rFonts w:ascii="Arial" w:hAnsi="Arial" w:hint="default"/>
      </w:rPr>
    </w:lvl>
    <w:lvl w:ilvl="1" w:tplc="78C22D0E">
      <w:numFmt w:val="bullet"/>
      <w:lvlText w:val="•"/>
      <w:lvlJc w:val="left"/>
      <w:pPr>
        <w:tabs>
          <w:tab w:val="num" w:pos="1440"/>
        </w:tabs>
        <w:ind w:left="1440" w:hanging="360"/>
      </w:pPr>
      <w:rPr>
        <w:rFonts w:ascii="Arial" w:hAnsi="Arial" w:hint="default"/>
      </w:rPr>
    </w:lvl>
    <w:lvl w:ilvl="2" w:tplc="FEE2A868">
      <w:numFmt w:val="bullet"/>
      <w:lvlText w:val="•"/>
      <w:lvlJc w:val="left"/>
      <w:pPr>
        <w:tabs>
          <w:tab w:val="num" w:pos="2160"/>
        </w:tabs>
        <w:ind w:left="2160" w:hanging="360"/>
      </w:pPr>
      <w:rPr>
        <w:rFonts w:ascii="Arial" w:hAnsi="Arial" w:hint="default"/>
      </w:rPr>
    </w:lvl>
    <w:lvl w:ilvl="3" w:tplc="0C28DE04">
      <w:numFmt w:val="bullet"/>
      <w:lvlText w:val="•"/>
      <w:lvlJc w:val="left"/>
      <w:pPr>
        <w:tabs>
          <w:tab w:val="num" w:pos="2880"/>
        </w:tabs>
        <w:ind w:left="2880" w:hanging="360"/>
      </w:pPr>
      <w:rPr>
        <w:rFonts w:ascii="Arial" w:hAnsi="Arial" w:hint="default"/>
      </w:rPr>
    </w:lvl>
    <w:lvl w:ilvl="4" w:tplc="EAC079F6">
      <w:numFmt w:val="bullet"/>
      <w:lvlText w:val="•"/>
      <w:lvlJc w:val="left"/>
      <w:pPr>
        <w:tabs>
          <w:tab w:val="num" w:pos="3600"/>
        </w:tabs>
        <w:ind w:left="3600" w:hanging="360"/>
      </w:pPr>
      <w:rPr>
        <w:rFonts w:ascii="Arial" w:hAnsi="Arial" w:hint="default"/>
      </w:rPr>
    </w:lvl>
    <w:lvl w:ilvl="5" w:tplc="4EB28ED0" w:tentative="1">
      <w:start w:val="1"/>
      <w:numFmt w:val="bullet"/>
      <w:lvlText w:val="•"/>
      <w:lvlJc w:val="left"/>
      <w:pPr>
        <w:tabs>
          <w:tab w:val="num" w:pos="4320"/>
        </w:tabs>
        <w:ind w:left="4320" w:hanging="360"/>
      </w:pPr>
      <w:rPr>
        <w:rFonts w:ascii="Arial" w:hAnsi="Arial" w:hint="default"/>
      </w:rPr>
    </w:lvl>
    <w:lvl w:ilvl="6" w:tplc="674C6D5C" w:tentative="1">
      <w:start w:val="1"/>
      <w:numFmt w:val="bullet"/>
      <w:lvlText w:val="•"/>
      <w:lvlJc w:val="left"/>
      <w:pPr>
        <w:tabs>
          <w:tab w:val="num" w:pos="5040"/>
        </w:tabs>
        <w:ind w:left="5040" w:hanging="360"/>
      </w:pPr>
      <w:rPr>
        <w:rFonts w:ascii="Arial" w:hAnsi="Arial" w:hint="default"/>
      </w:rPr>
    </w:lvl>
    <w:lvl w:ilvl="7" w:tplc="E620F24A" w:tentative="1">
      <w:start w:val="1"/>
      <w:numFmt w:val="bullet"/>
      <w:lvlText w:val="•"/>
      <w:lvlJc w:val="left"/>
      <w:pPr>
        <w:tabs>
          <w:tab w:val="num" w:pos="5760"/>
        </w:tabs>
        <w:ind w:left="5760" w:hanging="360"/>
      </w:pPr>
      <w:rPr>
        <w:rFonts w:ascii="Arial" w:hAnsi="Arial" w:hint="default"/>
      </w:rPr>
    </w:lvl>
    <w:lvl w:ilvl="8" w:tplc="9D54248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EE3DD0"/>
    <w:multiLevelType w:val="multilevel"/>
    <w:tmpl w:val="0860B956"/>
    <w:styleLink w:val="LFO1"/>
    <w:lvl w:ilvl="0">
      <w:start w:val="1"/>
      <w:numFmt w:val="bullet"/>
      <w:lvlText w:val=""/>
      <w:lvlJc w:val="left"/>
      <w:pPr>
        <w:ind w:left="360" w:hanging="360"/>
      </w:pPr>
      <w:rPr>
        <w:rFonts w:ascii="Symbol" w:hAnsi="Symbol" w:hint="default"/>
        <w:color w:val="55802E" w:themeColor="accent1"/>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23C85717"/>
    <w:multiLevelType w:val="hybridMultilevel"/>
    <w:tmpl w:val="9082332E"/>
    <w:lvl w:ilvl="0" w:tplc="8D9E5556">
      <w:start w:val="1"/>
      <w:numFmt w:val="bullet"/>
      <w:lvlText w:val=""/>
      <w:lvlJc w:val="left"/>
      <w:pPr>
        <w:ind w:left="720" w:hanging="360"/>
      </w:pPr>
      <w:rPr>
        <w:rFonts w:ascii="Symbol" w:hAnsi="Symbol" w:hint="default"/>
        <w:color w:val="55802E"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69F4DCE"/>
    <w:multiLevelType w:val="multilevel"/>
    <w:tmpl w:val="28E06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535FD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8E2718"/>
    <w:multiLevelType w:val="multilevel"/>
    <w:tmpl w:val="0C4E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831388"/>
    <w:multiLevelType w:val="hybridMultilevel"/>
    <w:tmpl w:val="671032B6"/>
    <w:lvl w:ilvl="0" w:tplc="D99E0746">
      <w:start w:val="1"/>
      <w:numFmt w:val="bullet"/>
      <w:pStyle w:val="Lista1"/>
      <w:lvlText w:val=""/>
      <w:lvlJc w:val="left"/>
      <w:pPr>
        <w:ind w:left="720" w:hanging="360"/>
      </w:pPr>
      <w:rPr>
        <w:rFonts w:ascii="Symbol" w:hAnsi="Symbol" w:hint="default"/>
        <w:color w:val="55802E"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31E32F2"/>
    <w:multiLevelType w:val="multilevel"/>
    <w:tmpl w:val="2AF43AC2"/>
    <w:lvl w:ilvl="0">
      <w:start w:val="1"/>
      <w:numFmt w:val="bullet"/>
      <w:lvlText w:val=""/>
      <w:lvlPicBulletId w:val="0"/>
      <w:lvlJc w:val="left"/>
      <w:pPr>
        <w:ind w:left="360" w:hanging="360"/>
      </w:pPr>
      <w:rPr>
        <w:rFonts w:ascii="Symbol" w:hAnsi="Symbol" w:hint="default"/>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 w15:restartNumberingAfterBreak="0">
    <w:nsid w:val="34C80993"/>
    <w:multiLevelType w:val="hybridMultilevel"/>
    <w:tmpl w:val="05D8AC7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140812"/>
    <w:multiLevelType w:val="multilevel"/>
    <w:tmpl w:val="0C66E3E0"/>
    <w:lvl w:ilvl="0">
      <w:numFmt w:val="bullet"/>
      <w:lvlText w:val=""/>
      <w:lvlJc w:val="left"/>
      <w:pPr>
        <w:ind w:left="360" w:hanging="360"/>
      </w:pPr>
      <w:rPr>
        <w:rFonts w:ascii="Symbol" w:hAnsi="Symbol"/>
        <w:color w:val="5CACE2"/>
      </w:rPr>
    </w:lvl>
    <w:lvl w:ilvl="1">
      <w:start w:val="1"/>
      <w:numFmt w:val="bullet"/>
      <w:lvlText w:val="-"/>
      <w:lvlJc w:val="left"/>
      <w:pPr>
        <w:ind w:left="1080" w:hanging="360"/>
      </w:pPr>
      <w:rPr>
        <w:rFonts w:ascii="Courier New" w:hAnsi="Courier New"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396C263C"/>
    <w:multiLevelType w:val="hybridMultilevel"/>
    <w:tmpl w:val="22DCC538"/>
    <w:lvl w:ilvl="0" w:tplc="8D9E5556">
      <w:start w:val="1"/>
      <w:numFmt w:val="bullet"/>
      <w:lvlText w:val=""/>
      <w:lvlJc w:val="left"/>
      <w:pPr>
        <w:ind w:left="720" w:hanging="360"/>
      </w:pPr>
      <w:rPr>
        <w:rFonts w:ascii="Symbol" w:hAnsi="Symbol" w:hint="default"/>
        <w:color w:val="55802E"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C595196"/>
    <w:multiLevelType w:val="hybridMultilevel"/>
    <w:tmpl w:val="7EE6B866"/>
    <w:lvl w:ilvl="0" w:tplc="B374D910">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8E2004"/>
    <w:multiLevelType w:val="multilevel"/>
    <w:tmpl w:val="EF5A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56D9E"/>
    <w:multiLevelType w:val="hybridMultilevel"/>
    <w:tmpl w:val="B1E89202"/>
    <w:lvl w:ilvl="0" w:tplc="0C0A0001">
      <w:start w:val="1"/>
      <w:numFmt w:val="bullet"/>
      <w:lvlText w:val=""/>
      <w:lvlJc w:val="left"/>
      <w:pPr>
        <w:ind w:left="720" w:hanging="360"/>
      </w:pPr>
      <w:rPr>
        <w:rFonts w:ascii="Symbol" w:hAnsi="Symbol" w:hint="default"/>
      </w:rPr>
    </w:lvl>
    <w:lvl w:ilvl="1" w:tplc="DE1EAD9C">
      <w:numFmt w:val="bullet"/>
      <w:lvlText w:val="•"/>
      <w:lvlJc w:val="left"/>
      <w:pPr>
        <w:ind w:left="1440" w:hanging="360"/>
      </w:pPr>
      <w:rPr>
        <w:rFonts w:ascii="Montserrat ExtraBold" w:eastAsiaTheme="majorEastAsia" w:hAnsi="Montserrat ExtraBold" w:cstheme="majorBid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B00781A"/>
    <w:multiLevelType w:val="hybridMultilevel"/>
    <w:tmpl w:val="C5EC9C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17089A"/>
    <w:multiLevelType w:val="multilevel"/>
    <w:tmpl w:val="68AC0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705E07"/>
    <w:multiLevelType w:val="hybridMultilevel"/>
    <w:tmpl w:val="23B08006"/>
    <w:lvl w:ilvl="0" w:tplc="2D2C6DB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49D52DD"/>
    <w:multiLevelType w:val="hybridMultilevel"/>
    <w:tmpl w:val="A7C00CB8"/>
    <w:lvl w:ilvl="0" w:tplc="805E1832">
      <w:numFmt w:val="bullet"/>
      <w:lvlText w:val="-"/>
      <w:lvlJc w:val="left"/>
      <w:pPr>
        <w:ind w:left="720" w:hanging="360"/>
      </w:pPr>
      <w:rPr>
        <w:rFonts w:ascii="Roboto Black" w:eastAsia="Roboto Condensed" w:hAnsi="Roboto Black"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5107B6C"/>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7BF01FF"/>
    <w:multiLevelType w:val="hybridMultilevel"/>
    <w:tmpl w:val="C0004DCA"/>
    <w:lvl w:ilvl="0" w:tplc="C1882274">
      <w:start w:val="1"/>
      <w:numFmt w:val="bullet"/>
      <w:lvlText w:val=""/>
      <w:lvlJc w:val="left"/>
      <w:pPr>
        <w:ind w:left="1353" w:hanging="360"/>
      </w:pPr>
      <w:rPr>
        <w:rFonts w:ascii="Symbol" w:hAnsi="Symbol" w:hint="default"/>
        <w:color w:val="55802E" w:themeColor="accent1"/>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24" w15:restartNumberingAfterBreak="0">
    <w:nsid w:val="5B257318"/>
    <w:multiLevelType w:val="multilevel"/>
    <w:tmpl w:val="C7885C6E"/>
    <w:lvl w:ilvl="0">
      <w:numFmt w:val="bullet"/>
      <w:pStyle w:val="Listanormal"/>
      <w:lvlText w:val=""/>
      <w:lvlJc w:val="left"/>
      <w:pPr>
        <w:ind w:left="360" w:hanging="360"/>
      </w:pPr>
      <w:rPr>
        <w:rFonts w:ascii="Symbol" w:hAnsi="Symbol"/>
        <w:color w:val="5CACE2"/>
      </w:rPr>
    </w:lvl>
    <w:lvl w:ilvl="1">
      <w:start w:val="1"/>
      <w:numFmt w:val="bullet"/>
      <w:lvlText w:val="-"/>
      <w:lvlJc w:val="left"/>
      <w:pPr>
        <w:ind w:left="1080" w:hanging="360"/>
      </w:pPr>
      <w:rPr>
        <w:rFonts w:ascii="Courier New" w:hAnsi="Courier New"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613F7491"/>
    <w:multiLevelType w:val="hybridMultilevel"/>
    <w:tmpl w:val="5D46B36E"/>
    <w:lvl w:ilvl="0" w:tplc="8D9E5556">
      <w:start w:val="1"/>
      <w:numFmt w:val="bullet"/>
      <w:lvlText w:val=""/>
      <w:lvlJc w:val="left"/>
      <w:pPr>
        <w:ind w:left="720" w:hanging="360"/>
      </w:pPr>
      <w:rPr>
        <w:rFonts w:ascii="Symbol" w:hAnsi="Symbol" w:hint="default"/>
        <w:color w:val="55802E" w:themeColor="accent1"/>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4A60E5C"/>
    <w:multiLevelType w:val="hybridMultilevel"/>
    <w:tmpl w:val="FFEEF97C"/>
    <w:lvl w:ilvl="0" w:tplc="14404FE8">
      <w:numFmt w:val="bullet"/>
      <w:lvlText w:val="&gt;"/>
      <w:lvlJc w:val="left"/>
      <w:pPr>
        <w:ind w:left="720" w:hanging="360"/>
      </w:pPr>
      <w:rPr>
        <w:rFonts w:ascii="Roboto" w:eastAsia="Roboto Condensed" w:hAnsi="Robot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79221D9"/>
    <w:multiLevelType w:val="hybridMultilevel"/>
    <w:tmpl w:val="E944789E"/>
    <w:lvl w:ilvl="0" w:tplc="A862490C">
      <w:start w:val="1"/>
      <w:numFmt w:val="bullet"/>
      <w:pStyle w:val="Lista2"/>
      <w:lvlText w:val=""/>
      <w:lvlJc w:val="left"/>
      <w:pPr>
        <w:ind w:left="720" w:hanging="360"/>
      </w:pPr>
      <w:rPr>
        <w:rFonts w:ascii="Symbol" w:hAnsi="Symbol" w:hint="default"/>
        <w:color w:val="55802E" w:themeColor="accent1"/>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C8E647B"/>
    <w:multiLevelType w:val="hybridMultilevel"/>
    <w:tmpl w:val="FE18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E9A5D1E"/>
    <w:multiLevelType w:val="hybridMultilevel"/>
    <w:tmpl w:val="867E2346"/>
    <w:lvl w:ilvl="0" w:tplc="F33A8D84">
      <w:start w:val="1"/>
      <w:numFmt w:val="bullet"/>
      <w:lvlText w:val=""/>
      <w:lvlPicBulletId w:val="0"/>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28112D4"/>
    <w:multiLevelType w:val="multilevel"/>
    <w:tmpl w:val="0C66E3E0"/>
    <w:lvl w:ilvl="0">
      <w:numFmt w:val="bullet"/>
      <w:lvlText w:val=""/>
      <w:lvlJc w:val="left"/>
      <w:pPr>
        <w:ind w:left="360" w:hanging="360"/>
      </w:pPr>
      <w:rPr>
        <w:rFonts w:ascii="Symbol" w:hAnsi="Symbol"/>
        <w:color w:val="5CACE2"/>
      </w:rPr>
    </w:lvl>
    <w:lvl w:ilvl="1">
      <w:start w:val="1"/>
      <w:numFmt w:val="bullet"/>
      <w:lvlText w:val="-"/>
      <w:lvlJc w:val="left"/>
      <w:pPr>
        <w:ind w:left="1080" w:hanging="360"/>
      </w:pPr>
      <w:rPr>
        <w:rFonts w:ascii="Courier New" w:hAnsi="Courier New"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740D6DDB"/>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79AB556A"/>
    <w:multiLevelType w:val="hybridMultilevel"/>
    <w:tmpl w:val="2F4CC6DE"/>
    <w:lvl w:ilvl="0" w:tplc="8D9E5556">
      <w:start w:val="1"/>
      <w:numFmt w:val="bullet"/>
      <w:lvlText w:val=""/>
      <w:lvlJc w:val="left"/>
      <w:pPr>
        <w:ind w:left="1353" w:hanging="360"/>
      </w:pPr>
      <w:rPr>
        <w:rFonts w:ascii="Symbol" w:hAnsi="Symbol" w:hint="default"/>
        <w:color w:val="55802E" w:themeColor="accent1"/>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3" w15:restartNumberingAfterBreak="0">
    <w:nsid w:val="7C1468D4"/>
    <w:multiLevelType w:val="hybridMultilevel"/>
    <w:tmpl w:val="E04AF2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7ED9165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069882">
    <w:abstractNumId w:val="5"/>
  </w:num>
  <w:num w:numId="2" w16cid:durableId="168831348">
    <w:abstractNumId w:val="30"/>
  </w:num>
  <w:num w:numId="3" w16cid:durableId="815802278">
    <w:abstractNumId w:val="13"/>
  </w:num>
  <w:num w:numId="4" w16cid:durableId="933630526">
    <w:abstractNumId w:val="11"/>
  </w:num>
  <w:num w:numId="5" w16cid:durableId="1196313360">
    <w:abstractNumId w:val="29"/>
  </w:num>
  <w:num w:numId="6" w16cid:durableId="569465623">
    <w:abstractNumId w:val="15"/>
  </w:num>
  <w:num w:numId="7" w16cid:durableId="690690398">
    <w:abstractNumId w:val="24"/>
  </w:num>
  <w:num w:numId="8" w16cid:durableId="787316142">
    <w:abstractNumId w:val="2"/>
  </w:num>
  <w:num w:numId="9" w16cid:durableId="1142189976">
    <w:abstractNumId w:val="4"/>
  </w:num>
  <w:num w:numId="10" w16cid:durableId="1055200952">
    <w:abstractNumId w:val="22"/>
  </w:num>
  <w:num w:numId="11" w16cid:durableId="764613328">
    <w:abstractNumId w:val="31"/>
  </w:num>
  <w:num w:numId="12" w16cid:durableId="2067992189">
    <w:abstractNumId w:val="0"/>
  </w:num>
  <w:num w:numId="13" w16cid:durableId="174539260">
    <w:abstractNumId w:val="8"/>
  </w:num>
  <w:num w:numId="14" w16cid:durableId="1424493818">
    <w:abstractNumId w:val="34"/>
  </w:num>
  <w:num w:numId="15" w16cid:durableId="1981618429">
    <w:abstractNumId w:val="25"/>
  </w:num>
  <w:num w:numId="16" w16cid:durableId="28729444">
    <w:abstractNumId w:val="32"/>
  </w:num>
  <w:num w:numId="17" w16cid:durableId="902182799">
    <w:abstractNumId w:val="23"/>
  </w:num>
  <w:num w:numId="18" w16cid:durableId="1291207738">
    <w:abstractNumId w:val="14"/>
  </w:num>
  <w:num w:numId="19" w16cid:durableId="1829132618">
    <w:abstractNumId w:val="6"/>
  </w:num>
  <w:num w:numId="20" w16cid:durableId="991636305">
    <w:abstractNumId w:val="3"/>
  </w:num>
  <w:num w:numId="21" w16cid:durableId="600917425">
    <w:abstractNumId w:val="17"/>
  </w:num>
  <w:num w:numId="22" w16cid:durableId="766198407">
    <w:abstractNumId w:val="28"/>
  </w:num>
  <w:num w:numId="23" w16cid:durableId="1801068975">
    <w:abstractNumId w:val="10"/>
  </w:num>
  <w:num w:numId="24" w16cid:durableId="1067001091">
    <w:abstractNumId w:val="16"/>
  </w:num>
  <w:num w:numId="25" w16cid:durableId="803279829">
    <w:abstractNumId w:val="9"/>
  </w:num>
  <w:num w:numId="26" w16cid:durableId="1810197840">
    <w:abstractNumId w:val="27"/>
  </w:num>
  <w:num w:numId="27" w16cid:durableId="1325284716">
    <w:abstractNumId w:val="1"/>
  </w:num>
  <w:num w:numId="28" w16cid:durableId="1771656166">
    <w:abstractNumId w:val="7"/>
  </w:num>
  <w:num w:numId="29" w16cid:durableId="1222793124">
    <w:abstractNumId w:val="19"/>
  </w:num>
  <w:num w:numId="30" w16cid:durableId="505897953">
    <w:abstractNumId w:val="33"/>
  </w:num>
  <w:num w:numId="31" w16cid:durableId="1747609299">
    <w:abstractNumId w:val="21"/>
  </w:num>
  <w:num w:numId="32" w16cid:durableId="179052604">
    <w:abstractNumId w:val="18"/>
  </w:num>
  <w:num w:numId="33" w16cid:durableId="559049726">
    <w:abstractNumId w:val="12"/>
  </w:num>
  <w:num w:numId="34" w16cid:durableId="2016615148">
    <w:abstractNumId w:val="20"/>
  </w:num>
  <w:num w:numId="35" w16cid:durableId="1315321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64"/>
    <w:rsid w:val="00002D7F"/>
    <w:rsid w:val="00026E5E"/>
    <w:rsid w:val="00042946"/>
    <w:rsid w:val="00055AC7"/>
    <w:rsid w:val="00065DF2"/>
    <w:rsid w:val="00071267"/>
    <w:rsid w:val="0008254B"/>
    <w:rsid w:val="000832E9"/>
    <w:rsid w:val="00093E77"/>
    <w:rsid w:val="000A2964"/>
    <w:rsid w:val="000A32CA"/>
    <w:rsid w:val="000B2058"/>
    <w:rsid w:val="000C024D"/>
    <w:rsid w:val="000D1F32"/>
    <w:rsid w:val="000F33D6"/>
    <w:rsid w:val="00101453"/>
    <w:rsid w:val="0010364A"/>
    <w:rsid w:val="00110144"/>
    <w:rsid w:val="00112AE0"/>
    <w:rsid w:val="00122C42"/>
    <w:rsid w:val="00132073"/>
    <w:rsid w:val="00137990"/>
    <w:rsid w:val="001557E4"/>
    <w:rsid w:val="00157876"/>
    <w:rsid w:val="001A0F3C"/>
    <w:rsid w:val="001B2329"/>
    <w:rsid w:val="001B6AE7"/>
    <w:rsid w:val="001D210B"/>
    <w:rsid w:val="001F005C"/>
    <w:rsid w:val="002132A9"/>
    <w:rsid w:val="00216639"/>
    <w:rsid w:val="00220216"/>
    <w:rsid w:val="00226CAD"/>
    <w:rsid w:val="00237E43"/>
    <w:rsid w:val="0024518A"/>
    <w:rsid w:val="0024546E"/>
    <w:rsid w:val="002575DC"/>
    <w:rsid w:val="00261C09"/>
    <w:rsid w:val="002646E1"/>
    <w:rsid w:val="00274AEE"/>
    <w:rsid w:val="00275840"/>
    <w:rsid w:val="00285B60"/>
    <w:rsid w:val="002877B0"/>
    <w:rsid w:val="002878A6"/>
    <w:rsid w:val="00297CCB"/>
    <w:rsid w:val="002B3C6A"/>
    <w:rsid w:val="002C2A2D"/>
    <w:rsid w:val="002C5F04"/>
    <w:rsid w:val="002C67DB"/>
    <w:rsid w:val="002D0799"/>
    <w:rsid w:val="002E6D19"/>
    <w:rsid w:val="002F4E7A"/>
    <w:rsid w:val="003034AE"/>
    <w:rsid w:val="00307C4A"/>
    <w:rsid w:val="00316C4D"/>
    <w:rsid w:val="00320984"/>
    <w:rsid w:val="00331841"/>
    <w:rsid w:val="003515AC"/>
    <w:rsid w:val="00355FFD"/>
    <w:rsid w:val="0035650B"/>
    <w:rsid w:val="0037557E"/>
    <w:rsid w:val="003770F0"/>
    <w:rsid w:val="00392608"/>
    <w:rsid w:val="003C50F7"/>
    <w:rsid w:val="003D3EB1"/>
    <w:rsid w:val="003D4F7B"/>
    <w:rsid w:val="003E2903"/>
    <w:rsid w:val="00401542"/>
    <w:rsid w:val="00420F9E"/>
    <w:rsid w:val="0043091A"/>
    <w:rsid w:val="00437F89"/>
    <w:rsid w:val="004510CD"/>
    <w:rsid w:val="004571E6"/>
    <w:rsid w:val="004610D5"/>
    <w:rsid w:val="00483ADB"/>
    <w:rsid w:val="00485F1F"/>
    <w:rsid w:val="00487E4D"/>
    <w:rsid w:val="004A1331"/>
    <w:rsid w:val="004B17A4"/>
    <w:rsid w:val="004C4A94"/>
    <w:rsid w:val="004D268A"/>
    <w:rsid w:val="004D69A7"/>
    <w:rsid w:val="004D7B3C"/>
    <w:rsid w:val="004E1A5B"/>
    <w:rsid w:val="004E50AD"/>
    <w:rsid w:val="004F3363"/>
    <w:rsid w:val="005139AF"/>
    <w:rsid w:val="005318DC"/>
    <w:rsid w:val="00531B85"/>
    <w:rsid w:val="00536B87"/>
    <w:rsid w:val="00564AAC"/>
    <w:rsid w:val="00580B40"/>
    <w:rsid w:val="005844CD"/>
    <w:rsid w:val="005867DD"/>
    <w:rsid w:val="00592348"/>
    <w:rsid w:val="00596704"/>
    <w:rsid w:val="005A0210"/>
    <w:rsid w:val="005A0C0D"/>
    <w:rsid w:val="005B013D"/>
    <w:rsid w:val="005C2EBC"/>
    <w:rsid w:val="005C7794"/>
    <w:rsid w:val="005D24E0"/>
    <w:rsid w:val="005D2564"/>
    <w:rsid w:val="005D79D8"/>
    <w:rsid w:val="005D7F41"/>
    <w:rsid w:val="005E1D17"/>
    <w:rsid w:val="005E262C"/>
    <w:rsid w:val="005E4EE2"/>
    <w:rsid w:val="00612299"/>
    <w:rsid w:val="0064001A"/>
    <w:rsid w:val="00641395"/>
    <w:rsid w:val="006745B4"/>
    <w:rsid w:val="00676B0D"/>
    <w:rsid w:val="00676D9A"/>
    <w:rsid w:val="006833B3"/>
    <w:rsid w:val="006A0E92"/>
    <w:rsid w:val="006B172C"/>
    <w:rsid w:val="006B3362"/>
    <w:rsid w:val="006B7A84"/>
    <w:rsid w:val="006E6130"/>
    <w:rsid w:val="0072583B"/>
    <w:rsid w:val="007326EB"/>
    <w:rsid w:val="007571D0"/>
    <w:rsid w:val="00766B26"/>
    <w:rsid w:val="0077511C"/>
    <w:rsid w:val="00775A6A"/>
    <w:rsid w:val="00784843"/>
    <w:rsid w:val="007915FD"/>
    <w:rsid w:val="00796B72"/>
    <w:rsid w:val="00797E8D"/>
    <w:rsid w:val="007C405C"/>
    <w:rsid w:val="007D10D3"/>
    <w:rsid w:val="007D11C0"/>
    <w:rsid w:val="007D3EFC"/>
    <w:rsid w:val="007E2DD4"/>
    <w:rsid w:val="007E5E2A"/>
    <w:rsid w:val="007F6222"/>
    <w:rsid w:val="0080100C"/>
    <w:rsid w:val="00801E30"/>
    <w:rsid w:val="00820A8B"/>
    <w:rsid w:val="00827D87"/>
    <w:rsid w:val="0083379B"/>
    <w:rsid w:val="00834ADA"/>
    <w:rsid w:val="00836E29"/>
    <w:rsid w:val="00844880"/>
    <w:rsid w:val="00853309"/>
    <w:rsid w:val="00856281"/>
    <w:rsid w:val="008A1BF4"/>
    <w:rsid w:val="008D00DA"/>
    <w:rsid w:val="008E6DBE"/>
    <w:rsid w:val="008F2173"/>
    <w:rsid w:val="0090297E"/>
    <w:rsid w:val="00921B9C"/>
    <w:rsid w:val="009248BF"/>
    <w:rsid w:val="00924CD1"/>
    <w:rsid w:val="00931622"/>
    <w:rsid w:val="0093251D"/>
    <w:rsid w:val="00941321"/>
    <w:rsid w:val="00950118"/>
    <w:rsid w:val="009535F0"/>
    <w:rsid w:val="0096119F"/>
    <w:rsid w:val="009740E5"/>
    <w:rsid w:val="0098040A"/>
    <w:rsid w:val="00982D5F"/>
    <w:rsid w:val="009965CA"/>
    <w:rsid w:val="009B3F2C"/>
    <w:rsid w:val="009C1F3A"/>
    <w:rsid w:val="009D2A64"/>
    <w:rsid w:val="009D5110"/>
    <w:rsid w:val="009E3691"/>
    <w:rsid w:val="009E688B"/>
    <w:rsid w:val="009E6E29"/>
    <w:rsid w:val="00A04100"/>
    <w:rsid w:val="00A14E7C"/>
    <w:rsid w:val="00A21D3D"/>
    <w:rsid w:val="00A34C9E"/>
    <w:rsid w:val="00A41F9A"/>
    <w:rsid w:val="00A4329E"/>
    <w:rsid w:val="00A46F09"/>
    <w:rsid w:val="00A73519"/>
    <w:rsid w:val="00A75744"/>
    <w:rsid w:val="00A92506"/>
    <w:rsid w:val="00AA4DAD"/>
    <w:rsid w:val="00AA5A28"/>
    <w:rsid w:val="00AA6020"/>
    <w:rsid w:val="00AB5272"/>
    <w:rsid w:val="00AC193A"/>
    <w:rsid w:val="00AD17FA"/>
    <w:rsid w:val="00AD6F56"/>
    <w:rsid w:val="00AE100C"/>
    <w:rsid w:val="00B0330D"/>
    <w:rsid w:val="00B11BBB"/>
    <w:rsid w:val="00B15941"/>
    <w:rsid w:val="00B16806"/>
    <w:rsid w:val="00B2174D"/>
    <w:rsid w:val="00B258A7"/>
    <w:rsid w:val="00B43D33"/>
    <w:rsid w:val="00B46B91"/>
    <w:rsid w:val="00B51FE4"/>
    <w:rsid w:val="00B52BC0"/>
    <w:rsid w:val="00B56DEE"/>
    <w:rsid w:val="00B638FA"/>
    <w:rsid w:val="00B6432B"/>
    <w:rsid w:val="00B718CD"/>
    <w:rsid w:val="00B72669"/>
    <w:rsid w:val="00B85C7B"/>
    <w:rsid w:val="00B90D5B"/>
    <w:rsid w:val="00B973EA"/>
    <w:rsid w:val="00BA27E2"/>
    <w:rsid w:val="00BA759B"/>
    <w:rsid w:val="00BA76B2"/>
    <w:rsid w:val="00BB3C6E"/>
    <w:rsid w:val="00BC5AB7"/>
    <w:rsid w:val="00BE2B10"/>
    <w:rsid w:val="00BE45D5"/>
    <w:rsid w:val="00BF3FAE"/>
    <w:rsid w:val="00BF5285"/>
    <w:rsid w:val="00C1086C"/>
    <w:rsid w:val="00C14815"/>
    <w:rsid w:val="00C33CEC"/>
    <w:rsid w:val="00C53D05"/>
    <w:rsid w:val="00C56EDB"/>
    <w:rsid w:val="00C64AB6"/>
    <w:rsid w:val="00C7724D"/>
    <w:rsid w:val="00C815DE"/>
    <w:rsid w:val="00CA1C9E"/>
    <w:rsid w:val="00CC47EE"/>
    <w:rsid w:val="00CD76DB"/>
    <w:rsid w:val="00CE1255"/>
    <w:rsid w:val="00CE4CE3"/>
    <w:rsid w:val="00CF6AF1"/>
    <w:rsid w:val="00D17BCD"/>
    <w:rsid w:val="00D22200"/>
    <w:rsid w:val="00D229C3"/>
    <w:rsid w:val="00D26100"/>
    <w:rsid w:val="00D310D4"/>
    <w:rsid w:val="00D401DD"/>
    <w:rsid w:val="00D434C4"/>
    <w:rsid w:val="00D462F4"/>
    <w:rsid w:val="00D60F10"/>
    <w:rsid w:val="00D612DE"/>
    <w:rsid w:val="00D661BB"/>
    <w:rsid w:val="00D70F90"/>
    <w:rsid w:val="00D72B12"/>
    <w:rsid w:val="00D827DB"/>
    <w:rsid w:val="00D84A3A"/>
    <w:rsid w:val="00D94CA0"/>
    <w:rsid w:val="00DA2139"/>
    <w:rsid w:val="00DB2A6D"/>
    <w:rsid w:val="00DB7426"/>
    <w:rsid w:val="00DC4261"/>
    <w:rsid w:val="00DC48EB"/>
    <w:rsid w:val="00DD0191"/>
    <w:rsid w:val="00DD6C7E"/>
    <w:rsid w:val="00DF3664"/>
    <w:rsid w:val="00E04A0F"/>
    <w:rsid w:val="00E07FAB"/>
    <w:rsid w:val="00E12A19"/>
    <w:rsid w:val="00E33E75"/>
    <w:rsid w:val="00E3547B"/>
    <w:rsid w:val="00E43846"/>
    <w:rsid w:val="00E516DA"/>
    <w:rsid w:val="00E5705A"/>
    <w:rsid w:val="00E67423"/>
    <w:rsid w:val="00E72A07"/>
    <w:rsid w:val="00E82945"/>
    <w:rsid w:val="00E91332"/>
    <w:rsid w:val="00EA0379"/>
    <w:rsid w:val="00EA63E8"/>
    <w:rsid w:val="00EC4693"/>
    <w:rsid w:val="00EC5514"/>
    <w:rsid w:val="00EF6272"/>
    <w:rsid w:val="00EF70B6"/>
    <w:rsid w:val="00F10F2F"/>
    <w:rsid w:val="00F37C1E"/>
    <w:rsid w:val="00F80EA9"/>
    <w:rsid w:val="00F96F9A"/>
    <w:rsid w:val="00FA769D"/>
    <w:rsid w:val="00FB4BD0"/>
    <w:rsid w:val="00FC3F53"/>
    <w:rsid w:val="00FD409E"/>
    <w:rsid w:val="00FF1B0C"/>
    <w:rsid w:val="00FF4221"/>
    <w:rsid w:val="00FF50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F9954"/>
  <w15:chartTrackingRefBased/>
  <w15:docId w15:val="{DB4A6C6F-4067-49C7-BF74-11AB8161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E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2F4"/>
    <w:pPr>
      <w:spacing w:before="120" w:after="240"/>
    </w:pPr>
  </w:style>
  <w:style w:type="paragraph" w:styleId="Ttulo1">
    <w:name w:val="heading 1"/>
    <w:basedOn w:val="Normal"/>
    <w:next w:val="Normal"/>
    <w:link w:val="Ttulo1Car"/>
    <w:uiPriority w:val="9"/>
    <w:qFormat/>
    <w:rsid w:val="002C2A2D"/>
    <w:pPr>
      <w:keepNext/>
      <w:keepLines/>
      <w:spacing w:before="440" w:line="240" w:lineRule="auto"/>
      <w:outlineLvl w:val="0"/>
    </w:pPr>
    <w:rPr>
      <w:rFonts w:asciiTheme="majorHAnsi" w:eastAsiaTheme="majorEastAsia" w:hAnsiTheme="majorHAnsi" w:cstheme="majorBidi"/>
      <w:sz w:val="40"/>
      <w:szCs w:val="32"/>
    </w:rPr>
  </w:style>
  <w:style w:type="paragraph" w:styleId="Ttulo2">
    <w:name w:val="heading 2"/>
    <w:basedOn w:val="Normal"/>
    <w:next w:val="Normal"/>
    <w:link w:val="Ttulo2Car"/>
    <w:uiPriority w:val="9"/>
    <w:unhideWhenUsed/>
    <w:qFormat/>
    <w:rsid w:val="00D462F4"/>
    <w:pPr>
      <w:keepNext/>
      <w:keepLines/>
      <w:spacing w:before="200" w:line="240" w:lineRule="auto"/>
      <w:outlineLvl w:val="1"/>
    </w:pPr>
    <w:rPr>
      <w:rFonts w:asciiTheme="majorHAnsi" w:eastAsiaTheme="majorEastAsia" w:hAnsiTheme="majorHAnsi" w:cstheme="majorBidi"/>
      <w:color w:val="FDB035"/>
      <w:sz w:val="36"/>
      <w:szCs w:val="28"/>
    </w:rPr>
  </w:style>
  <w:style w:type="paragraph" w:styleId="Ttulo3">
    <w:name w:val="heading 3"/>
    <w:basedOn w:val="Normal"/>
    <w:next w:val="Normal"/>
    <w:link w:val="Ttulo3Car"/>
    <w:uiPriority w:val="9"/>
    <w:unhideWhenUsed/>
    <w:qFormat/>
    <w:rsid w:val="00D462F4"/>
    <w:pPr>
      <w:keepNext/>
      <w:keepLines/>
      <w:spacing w:before="160" w:line="240" w:lineRule="auto"/>
      <w:outlineLvl w:val="2"/>
    </w:pPr>
    <w:rPr>
      <w:rFonts w:eastAsiaTheme="majorEastAsia" w:cstheme="majorBidi"/>
      <w:i/>
      <w:color w:val="645B48" w:themeColor="text2"/>
      <w:sz w:val="24"/>
      <w:szCs w:val="24"/>
    </w:rPr>
  </w:style>
  <w:style w:type="paragraph" w:styleId="Ttulo4">
    <w:name w:val="heading 4"/>
    <w:basedOn w:val="Normal"/>
    <w:next w:val="Normal"/>
    <w:link w:val="Ttulo4Car"/>
    <w:uiPriority w:val="9"/>
    <w:unhideWhenUsed/>
    <w:qFormat/>
    <w:rsid w:val="00D462F4"/>
    <w:pPr>
      <w:keepNext/>
      <w:keepLines/>
      <w:spacing w:before="160"/>
      <w:outlineLvl w:val="3"/>
    </w:pPr>
    <w:rPr>
      <w:rFonts w:asciiTheme="majorHAnsi" w:eastAsiaTheme="majorEastAsia" w:hAnsiTheme="majorHAnsi" w:cstheme="majorBidi"/>
      <w:sz w:val="24"/>
      <w:szCs w:val="22"/>
    </w:rPr>
  </w:style>
  <w:style w:type="paragraph" w:styleId="Ttulo5">
    <w:name w:val="heading 5"/>
    <w:basedOn w:val="Normal"/>
    <w:next w:val="Normal"/>
    <w:link w:val="Ttulo5Car"/>
    <w:uiPriority w:val="9"/>
    <w:unhideWhenUsed/>
    <w:qFormat/>
    <w:rsid w:val="005D2564"/>
    <w:pPr>
      <w:keepNext/>
      <w:keepLines/>
      <w:spacing w:before="40" w:after="0"/>
      <w:outlineLvl w:val="4"/>
    </w:pPr>
    <w:rPr>
      <w:rFonts w:asciiTheme="majorHAnsi" w:eastAsiaTheme="majorEastAsia" w:hAnsiTheme="majorHAnsi" w:cstheme="majorBidi"/>
      <w:color w:val="645B48" w:themeColor="text2"/>
      <w:sz w:val="22"/>
      <w:szCs w:val="22"/>
    </w:rPr>
  </w:style>
  <w:style w:type="paragraph" w:styleId="Ttulo6">
    <w:name w:val="heading 6"/>
    <w:basedOn w:val="Normal"/>
    <w:next w:val="Normal"/>
    <w:link w:val="Ttulo6Car"/>
    <w:uiPriority w:val="9"/>
    <w:unhideWhenUsed/>
    <w:qFormat/>
    <w:rsid w:val="005D2564"/>
    <w:pPr>
      <w:keepNext/>
      <w:keepLines/>
      <w:spacing w:before="40" w:after="0"/>
      <w:outlineLvl w:val="5"/>
    </w:pPr>
    <w:rPr>
      <w:rFonts w:asciiTheme="majorHAnsi" w:eastAsiaTheme="majorEastAsia" w:hAnsiTheme="majorHAnsi" w:cstheme="majorBidi"/>
      <w:i/>
      <w:iCs/>
      <w:color w:val="645B48" w:themeColor="text2"/>
      <w:sz w:val="21"/>
      <w:szCs w:val="21"/>
    </w:rPr>
  </w:style>
  <w:style w:type="paragraph" w:styleId="Ttulo7">
    <w:name w:val="heading 7"/>
    <w:basedOn w:val="Normal"/>
    <w:next w:val="Normal"/>
    <w:link w:val="Ttulo7Car"/>
    <w:uiPriority w:val="9"/>
    <w:unhideWhenUsed/>
    <w:qFormat/>
    <w:rsid w:val="005D2564"/>
    <w:pPr>
      <w:keepNext/>
      <w:keepLines/>
      <w:spacing w:before="40" w:after="0"/>
      <w:outlineLvl w:val="6"/>
    </w:pPr>
    <w:rPr>
      <w:rFonts w:asciiTheme="majorHAnsi" w:eastAsiaTheme="majorEastAsia" w:hAnsiTheme="majorHAnsi" w:cstheme="majorBidi"/>
      <w:i/>
      <w:iCs/>
      <w:color w:val="2A4017" w:themeColor="accent1" w:themeShade="80"/>
      <w:sz w:val="21"/>
      <w:szCs w:val="21"/>
    </w:rPr>
  </w:style>
  <w:style w:type="paragraph" w:styleId="Ttulo8">
    <w:name w:val="heading 8"/>
    <w:basedOn w:val="Normal"/>
    <w:next w:val="Normal"/>
    <w:link w:val="Ttulo8Car"/>
    <w:uiPriority w:val="9"/>
    <w:unhideWhenUsed/>
    <w:qFormat/>
    <w:rsid w:val="005D2564"/>
    <w:pPr>
      <w:keepNext/>
      <w:keepLines/>
      <w:spacing w:before="40" w:after="0"/>
      <w:outlineLvl w:val="7"/>
    </w:pPr>
    <w:rPr>
      <w:rFonts w:asciiTheme="majorHAnsi" w:eastAsiaTheme="majorEastAsia" w:hAnsiTheme="majorHAnsi" w:cstheme="majorBidi"/>
      <w:b/>
      <w:bCs/>
      <w:color w:val="645B48" w:themeColor="text2"/>
    </w:rPr>
  </w:style>
  <w:style w:type="paragraph" w:styleId="Ttulo9">
    <w:name w:val="heading 9"/>
    <w:basedOn w:val="Normal"/>
    <w:next w:val="Normal"/>
    <w:link w:val="Ttulo9Car"/>
    <w:uiPriority w:val="9"/>
    <w:unhideWhenUsed/>
    <w:qFormat/>
    <w:rsid w:val="005D2564"/>
    <w:pPr>
      <w:keepNext/>
      <w:keepLines/>
      <w:spacing w:before="40" w:after="0"/>
      <w:outlineLvl w:val="8"/>
    </w:pPr>
    <w:rPr>
      <w:rFonts w:asciiTheme="majorHAnsi" w:eastAsiaTheme="majorEastAsia" w:hAnsiTheme="majorHAnsi" w:cstheme="majorBidi"/>
      <w:b/>
      <w:bCs/>
      <w:i/>
      <w:iCs/>
      <w:color w:val="645B48"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RED2RED">
    <w:name w:val="RED2RED"/>
    <w:basedOn w:val="Tablanormal"/>
    <w:uiPriority w:val="99"/>
    <w:rsid w:val="009C1F3A"/>
    <w:pPr>
      <w:spacing w:after="0" w:line="240" w:lineRule="auto"/>
    </w:pPr>
    <w:tblPr/>
    <w:tblStylePr w:type="firstCol">
      <w:rPr>
        <w:rFonts w:asciiTheme="majorHAnsi" w:hAnsiTheme="majorHAnsi"/>
        <w:sz w:val="24"/>
      </w:rPr>
    </w:tblStylePr>
  </w:style>
  <w:style w:type="table" w:customStyle="1" w:styleId="R2R">
    <w:name w:val="R2R"/>
    <w:basedOn w:val="Tablaconcuadrculaclara"/>
    <w:uiPriority w:val="99"/>
    <w:rsid w:val="007D3EFC"/>
    <w:tblPr>
      <w:tblBorders>
        <w:top w:val="none" w:sz="0" w:space="0" w:color="auto"/>
        <w:left w:val="none" w:sz="0" w:space="0" w:color="auto"/>
        <w:bottom w:val="single" w:sz="8" w:space="0" w:color="E8E8E7" w:themeColor="text1" w:themeTint="1A"/>
        <w:right w:val="none" w:sz="0" w:space="0" w:color="auto"/>
        <w:insideH w:val="single" w:sz="8" w:space="0" w:color="E8E8E7" w:themeColor="text1" w:themeTint="1A"/>
        <w:insideV w:val="none" w:sz="0" w:space="0" w:color="auto"/>
      </w:tblBorders>
      <w:tblCellMar>
        <w:top w:w="227" w:type="dxa"/>
        <w:bottom w:w="113" w:type="dxa"/>
      </w:tblCellMar>
    </w:tblPr>
    <w:tblStylePr w:type="firstRow">
      <w:pPr>
        <w:jc w:val="left"/>
      </w:pPr>
      <w:rPr>
        <w:rFonts w:asciiTheme="majorHAnsi" w:hAnsiTheme="majorHAnsi"/>
        <w:b/>
        <w:sz w:val="24"/>
      </w:rPr>
      <w:tblPr>
        <w:tblCellMar>
          <w:top w:w="57" w:type="dxa"/>
          <w:left w:w="57" w:type="dxa"/>
          <w:bottom w:w="57" w:type="dxa"/>
          <w:right w:w="57" w:type="dxa"/>
        </w:tblCellMar>
      </w:tblPr>
      <w:tcPr>
        <w:tcBorders>
          <w:top w:val="nil"/>
          <w:left w:val="nil"/>
          <w:bottom w:val="single" w:sz="18" w:space="0" w:color="55802E" w:themeColor="accent1"/>
          <w:right w:val="nil"/>
          <w:insideH w:val="nil"/>
          <w:insideV w:val="nil"/>
        </w:tcBorders>
        <w:vAlign w:val="center"/>
      </w:tcPr>
    </w:tblStylePr>
    <w:tblStylePr w:type="lastRow">
      <w:rPr>
        <w:rFonts w:ascii="Roboto Condensed" w:hAnsi="Roboto Condensed"/>
        <w:b/>
        <w:color w:val="1D1D1B" w:themeColor="text1"/>
        <w:sz w:val="22"/>
      </w:rPr>
      <w:tblPr/>
      <w:tcPr>
        <w:tcBorders>
          <w:top w:val="single" w:sz="8" w:space="0" w:color="55802E" w:themeColor="accent1"/>
          <w:bottom w:val="single" w:sz="8" w:space="0" w:color="55802E" w:themeColor="accent1"/>
        </w:tcBorders>
      </w:tcPr>
    </w:tblStylePr>
    <w:tblStylePr w:type="firstCol">
      <w:pPr>
        <w:jc w:val="left"/>
      </w:pPr>
      <w:rPr>
        <w:rFonts w:asciiTheme="majorHAnsi" w:hAnsiTheme="majorHAnsi"/>
        <w:b/>
        <w:sz w:val="24"/>
      </w:rPr>
    </w:tblStylePr>
    <w:tblStylePr w:type="band1Vert">
      <w:tblPr/>
      <w:tcPr>
        <w:tcBorders>
          <w:left w:val="single" w:sz="4" w:space="0" w:color="919188" w:themeColor="text1" w:themeTint="80"/>
          <w:right w:val="single" w:sz="4" w:space="0" w:color="919188" w:themeColor="text1" w:themeTint="80"/>
        </w:tcBorders>
      </w:tcPr>
    </w:tblStylePr>
    <w:tblStylePr w:type="band2Vert">
      <w:tblPr/>
      <w:tcPr>
        <w:tcBorders>
          <w:left w:val="single" w:sz="4" w:space="0" w:color="919188" w:themeColor="text1" w:themeTint="80"/>
          <w:right w:val="single" w:sz="4" w:space="0" w:color="919188" w:themeColor="text1" w:themeTint="80"/>
        </w:tcBorders>
      </w:tcPr>
    </w:tblStylePr>
    <w:tblStylePr w:type="band1Horz">
      <w:tblPr/>
      <w:tcPr>
        <w:tcBorders>
          <w:top w:val="single" w:sz="4" w:space="0" w:color="919188" w:themeColor="text1" w:themeTint="80"/>
          <w:bottom w:val="single" w:sz="4" w:space="0" w:color="919188" w:themeColor="text1" w:themeTint="80"/>
        </w:tcBorders>
      </w:tcPr>
    </w:tblStylePr>
  </w:style>
  <w:style w:type="table" w:styleId="Tablaconcuadrculaclara">
    <w:name w:val="Grid Table Light"/>
    <w:basedOn w:val="Tablanormal"/>
    <w:uiPriority w:val="40"/>
    <w:rsid w:val="009C1F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tulo1Car">
    <w:name w:val="Título 1 Car"/>
    <w:basedOn w:val="Fuentedeprrafopredeter"/>
    <w:link w:val="Ttulo1"/>
    <w:uiPriority w:val="9"/>
    <w:rsid w:val="002C2A2D"/>
    <w:rPr>
      <w:rFonts w:asciiTheme="majorHAnsi" w:eastAsiaTheme="majorEastAsia" w:hAnsiTheme="majorHAnsi" w:cstheme="majorBidi"/>
      <w:sz w:val="40"/>
      <w:szCs w:val="32"/>
    </w:rPr>
  </w:style>
  <w:style w:type="character" w:customStyle="1" w:styleId="Ttulo2Car">
    <w:name w:val="Título 2 Car"/>
    <w:basedOn w:val="Fuentedeprrafopredeter"/>
    <w:link w:val="Ttulo2"/>
    <w:uiPriority w:val="9"/>
    <w:rsid w:val="00D462F4"/>
    <w:rPr>
      <w:rFonts w:asciiTheme="majorHAnsi" w:eastAsiaTheme="majorEastAsia" w:hAnsiTheme="majorHAnsi" w:cstheme="majorBidi"/>
      <w:color w:val="FDB035"/>
      <w:sz w:val="36"/>
      <w:szCs w:val="28"/>
    </w:rPr>
  </w:style>
  <w:style w:type="paragraph" w:styleId="Ttulo">
    <w:name w:val="Title"/>
    <w:basedOn w:val="Normal"/>
    <w:next w:val="Normal"/>
    <w:link w:val="TtuloCar"/>
    <w:uiPriority w:val="10"/>
    <w:qFormat/>
    <w:rsid w:val="00A46F09"/>
    <w:pPr>
      <w:spacing w:after="0" w:line="240" w:lineRule="auto"/>
      <w:contextualSpacing/>
    </w:pPr>
    <w:rPr>
      <w:rFonts w:asciiTheme="majorHAnsi" w:eastAsiaTheme="majorEastAsia" w:hAnsiTheme="majorHAnsi" w:cstheme="majorBidi"/>
      <w:color w:val="0052F5"/>
      <w:spacing w:val="-10"/>
      <w:sz w:val="56"/>
      <w:szCs w:val="56"/>
    </w:rPr>
  </w:style>
  <w:style w:type="character" w:customStyle="1" w:styleId="TtuloCar">
    <w:name w:val="Título Car"/>
    <w:basedOn w:val="Fuentedeprrafopredeter"/>
    <w:link w:val="Ttulo"/>
    <w:uiPriority w:val="10"/>
    <w:rsid w:val="00A46F09"/>
    <w:rPr>
      <w:rFonts w:asciiTheme="majorHAnsi" w:eastAsiaTheme="majorEastAsia" w:hAnsiTheme="majorHAnsi" w:cstheme="majorBidi"/>
      <w:color w:val="0052F5"/>
      <w:spacing w:val="-10"/>
      <w:sz w:val="56"/>
      <w:szCs w:val="56"/>
    </w:rPr>
  </w:style>
  <w:style w:type="character" w:styleId="Hipervnculo">
    <w:name w:val="Hyperlink"/>
    <w:uiPriority w:val="99"/>
    <w:rsid w:val="000A32CA"/>
    <w:rPr>
      <w:color w:val="0000FF"/>
      <w:u w:val="single"/>
    </w:rPr>
  </w:style>
  <w:style w:type="paragraph" w:styleId="Prrafodelista">
    <w:name w:val="List Paragraph"/>
    <w:basedOn w:val="Normal"/>
    <w:link w:val="PrrafodelistaCar"/>
    <w:uiPriority w:val="34"/>
    <w:qFormat/>
    <w:rsid w:val="000832E9"/>
    <w:pPr>
      <w:ind w:left="720"/>
      <w:contextualSpacing/>
    </w:pPr>
  </w:style>
  <w:style w:type="character" w:styleId="nfasissutil">
    <w:name w:val="Subtle Emphasis"/>
    <w:basedOn w:val="Fuentedeprrafopredeter"/>
    <w:uiPriority w:val="19"/>
    <w:qFormat/>
    <w:rsid w:val="005D2564"/>
    <w:rPr>
      <w:i/>
      <w:iCs/>
      <w:color w:val="575752" w:themeColor="text1" w:themeTint="BF"/>
    </w:rPr>
  </w:style>
  <w:style w:type="paragraph" w:styleId="Citadestacada">
    <w:name w:val="Intense Quote"/>
    <w:basedOn w:val="Normal"/>
    <w:next w:val="Normal"/>
    <w:link w:val="CitadestacadaCar"/>
    <w:autoRedefine/>
    <w:uiPriority w:val="30"/>
    <w:qFormat/>
    <w:rsid w:val="002C5F04"/>
    <w:pPr>
      <w:pBdr>
        <w:left w:val="single" w:sz="18" w:space="12" w:color="FDB035"/>
      </w:pBdr>
      <w:spacing w:before="100" w:beforeAutospacing="1" w:line="300" w:lineRule="auto"/>
      <w:ind w:left="1224" w:right="1224"/>
    </w:pPr>
    <w:rPr>
      <w:rFonts w:asciiTheme="majorHAnsi" w:eastAsiaTheme="majorEastAsia" w:hAnsiTheme="majorHAnsi" w:cstheme="majorBidi"/>
      <w:color w:val="FDB035"/>
      <w:sz w:val="28"/>
      <w:szCs w:val="28"/>
    </w:rPr>
  </w:style>
  <w:style w:type="character" w:customStyle="1" w:styleId="CitadestacadaCar">
    <w:name w:val="Cita destacada Car"/>
    <w:basedOn w:val="Fuentedeprrafopredeter"/>
    <w:link w:val="Citadestacada"/>
    <w:uiPriority w:val="30"/>
    <w:rsid w:val="002C5F04"/>
    <w:rPr>
      <w:rFonts w:asciiTheme="majorHAnsi" w:eastAsiaTheme="majorEastAsia" w:hAnsiTheme="majorHAnsi" w:cstheme="majorBidi"/>
      <w:color w:val="FDB035"/>
      <w:sz w:val="28"/>
      <w:szCs w:val="28"/>
    </w:rPr>
  </w:style>
  <w:style w:type="numbering" w:customStyle="1" w:styleId="LFO1">
    <w:name w:val="LFO1"/>
    <w:basedOn w:val="Sinlista"/>
    <w:rsid w:val="000A32CA"/>
    <w:pPr>
      <w:numPr>
        <w:numId w:val="1"/>
      </w:numPr>
    </w:pPr>
  </w:style>
  <w:style w:type="paragraph" w:styleId="Sinespaciado">
    <w:name w:val="No Spacing"/>
    <w:uiPriority w:val="1"/>
    <w:qFormat/>
    <w:rsid w:val="005D2564"/>
    <w:pPr>
      <w:spacing w:after="0" w:line="240" w:lineRule="auto"/>
    </w:pPr>
  </w:style>
  <w:style w:type="paragraph" w:styleId="Cita">
    <w:name w:val="Quote"/>
    <w:basedOn w:val="Normal"/>
    <w:next w:val="Normal"/>
    <w:link w:val="CitaCar"/>
    <w:uiPriority w:val="29"/>
    <w:qFormat/>
    <w:rsid w:val="005D2564"/>
    <w:pPr>
      <w:spacing w:before="160"/>
      <w:ind w:left="720" w:right="720"/>
    </w:pPr>
    <w:rPr>
      <w:i/>
      <w:iCs/>
      <w:color w:val="575752" w:themeColor="text1" w:themeTint="BF"/>
    </w:rPr>
  </w:style>
  <w:style w:type="character" w:customStyle="1" w:styleId="CitaCar">
    <w:name w:val="Cita Car"/>
    <w:basedOn w:val="Fuentedeprrafopredeter"/>
    <w:link w:val="Cita"/>
    <w:uiPriority w:val="29"/>
    <w:rsid w:val="005D2564"/>
    <w:rPr>
      <w:i/>
      <w:iCs/>
      <w:color w:val="575752" w:themeColor="text1" w:themeTint="BF"/>
    </w:rPr>
  </w:style>
  <w:style w:type="table" w:styleId="Tablaconcuadrcula">
    <w:name w:val="Table Grid"/>
    <w:basedOn w:val="Tablanormal"/>
    <w:uiPriority w:val="39"/>
    <w:rsid w:val="000A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EstiloR2R">
    <w:name w:val="Lista Estilo R2R"/>
    <w:basedOn w:val="Prrafodelista"/>
    <w:link w:val="ListaEstiloR2RCar"/>
    <w:rsid w:val="000A32CA"/>
    <w:pPr>
      <w:numPr>
        <w:numId w:val="8"/>
      </w:numPr>
    </w:pPr>
  </w:style>
  <w:style w:type="character" w:styleId="nfasis">
    <w:name w:val="Emphasis"/>
    <w:basedOn w:val="Fuentedeprrafopredeter"/>
    <w:uiPriority w:val="20"/>
    <w:qFormat/>
    <w:rsid w:val="005D2564"/>
    <w:rPr>
      <w:i/>
      <w:iCs/>
    </w:rPr>
  </w:style>
  <w:style w:type="character" w:customStyle="1" w:styleId="PrrafodelistaCar">
    <w:name w:val="Párrafo de lista Car"/>
    <w:basedOn w:val="Fuentedeprrafopredeter"/>
    <w:link w:val="Prrafodelista"/>
    <w:rsid w:val="000832E9"/>
  </w:style>
  <w:style w:type="character" w:customStyle="1" w:styleId="ListaEstiloR2RCar">
    <w:name w:val="Lista Estilo R2R Car"/>
    <w:basedOn w:val="PrrafodelistaCar"/>
    <w:link w:val="ListaEstiloR2R"/>
    <w:rsid w:val="000A32CA"/>
    <w:rPr>
      <w:rFonts w:ascii="Roboto Condensed" w:eastAsia="Roboto Condensed" w:hAnsi="Roboto Condensed" w:cs="Times New Roman"/>
      <w:color w:val="3C5768"/>
    </w:rPr>
  </w:style>
  <w:style w:type="paragraph" w:styleId="Encabezado">
    <w:name w:val="header"/>
    <w:basedOn w:val="Normal"/>
    <w:link w:val="EncabezadoCar"/>
    <w:uiPriority w:val="99"/>
    <w:unhideWhenUsed/>
    <w:rsid w:val="004D7B3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D7B3C"/>
    <w:rPr>
      <w:rFonts w:ascii="Roboto Condensed" w:eastAsia="Roboto Condensed" w:hAnsi="Roboto Condensed" w:cs="Times New Roman"/>
      <w:color w:val="3C5768"/>
    </w:rPr>
  </w:style>
  <w:style w:type="paragraph" w:styleId="Piedepgina">
    <w:name w:val="footer"/>
    <w:basedOn w:val="Normal"/>
    <w:link w:val="PiedepginaCar"/>
    <w:unhideWhenUsed/>
    <w:rsid w:val="004D7B3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D7B3C"/>
    <w:rPr>
      <w:rFonts w:ascii="Roboto Condensed" w:eastAsia="Roboto Condensed" w:hAnsi="Roboto Condensed" w:cs="Times New Roman"/>
      <w:color w:val="3C5768"/>
    </w:rPr>
  </w:style>
  <w:style w:type="paragraph" w:styleId="Descripcin">
    <w:name w:val="caption"/>
    <w:basedOn w:val="Normal"/>
    <w:next w:val="Normal"/>
    <w:uiPriority w:val="35"/>
    <w:unhideWhenUsed/>
    <w:qFormat/>
    <w:rsid w:val="007F6222"/>
    <w:pPr>
      <w:spacing w:line="240" w:lineRule="auto"/>
    </w:pPr>
    <w:rPr>
      <w:bCs/>
      <w:i/>
      <w:color w:val="6E6E67" w:themeColor="text1" w:themeTint="A6"/>
      <w:spacing w:val="6"/>
      <w:sz w:val="16"/>
    </w:rPr>
  </w:style>
  <w:style w:type="paragraph" w:styleId="TDC1">
    <w:name w:val="toc 1"/>
    <w:basedOn w:val="Ttulo1"/>
    <w:next w:val="Normal"/>
    <w:autoRedefine/>
    <w:uiPriority w:val="39"/>
    <w:unhideWhenUsed/>
    <w:rsid w:val="00A21D3D"/>
    <w:pPr>
      <w:keepNext w:val="0"/>
      <w:keepLines w:val="0"/>
      <w:tabs>
        <w:tab w:val="right" w:leader="dot" w:pos="8494"/>
      </w:tabs>
      <w:spacing w:before="120" w:after="120"/>
      <w:outlineLvl w:val="9"/>
    </w:pPr>
    <w:rPr>
      <w:rFonts w:eastAsia="Roboto Condensed"/>
      <w:bCs/>
      <w:noProof/>
      <w:sz w:val="22"/>
      <w:szCs w:val="20"/>
    </w:rPr>
  </w:style>
  <w:style w:type="paragraph" w:styleId="TDC2">
    <w:name w:val="toc 2"/>
    <w:basedOn w:val="Ttulo2"/>
    <w:next w:val="Normal"/>
    <w:autoRedefine/>
    <w:uiPriority w:val="39"/>
    <w:unhideWhenUsed/>
    <w:rsid w:val="004C4A94"/>
    <w:pPr>
      <w:keepNext w:val="0"/>
      <w:keepLines w:val="0"/>
      <w:tabs>
        <w:tab w:val="right" w:leader="dot" w:pos="8494"/>
      </w:tabs>
      <w:spacing w:before="120" w:after="120"/>
      <w:ind w:left="221"/>
      <w:outlineLvl w:val="9"/>
    </w:pPr>
    <w:rPr>
      <w:rFonts w:asciiTheme="minorHAnsi" w:eastAsia="Roboto Condensed" w:hAnsiTheme="minorHAnsi"/>
      <w:b/>
      <w:bCs/>
      <w:noProof/>
      <w:sz w:val="20"/>
      <w:szCs w:val="20"/>
    </w:rPr>
  </w:style>
  <w:style w:type="paragraph" w:styleId="TDC3">
    <w:name w:val="toc 3"/>
    <w:basedOn w:val="Ttulo3"/>
    <w:next w:val="Normal"/>
    <w:autoRedefine/>
    <w:uiPriority w:val="39"/>
    <w:unhideWhenUsed/>
    <w:rsid w:val="00B638FA"/>
    <w:pPr>
      <w:keepNext w:val="0"/>
      <w:keepLines w:val="0"/>
      <w:spacing w:before="120" w:line="256" w:lineRule="auto"/>
      <w:ind w:left="440"/>
      <w:outlineLvl w:val="9"/>
    </w:pPr>
    <w:rPr>
      <w:rFonts w:eastAsia="Roboto Condensed" w:cs="Times New Roman"/>
      <w:iCs/>
      <w:sz w:val="18"/>
      <w:szCs w:val="20"/>
    </w:rPr>
  </w:style>
  <w:style w:type="character" w:customStyle="1" w:styleId="Ttulo3Car">
    <w:name w:val="Título 3 Car"/>
    <w:basedOn w:val="Fuentedeprrafopredeter"/>
    <w:link w:val="Ttulo3"/>
    <w:uiPriority w:val="9"/>
    <w:rsid w:val="00D462F4"/>
    <w:rPr>
      <w:rFonts w:eastAsiaTheme="majorEastAsia" w:cstheme="majorBidi"/>
      <w:i/>
      <w:color w:val="645B48" w:themeColor="text2"/>
      <w:sz w:val="24"/>
      <w:szCs w:val="24"/>
    </w:rPr>
  </w:style>
  <w:style w:type="table" w:customStyle="1" w:styleId="Estilo1">
    <w:name w:val="Estilo1"/>
    <w:basedOn w:val="Terralimenta"/>
    <w:uiPriority w:val="99"/>
    <w:rsid w:val="003D3EB1"/>
    <w:tblPr>
      <w:tblStyleRowBandSize w:val="1"/>
    </w:tblPr>
    <w:tblStylePr w:type="firstRow">
      <w:pPr>
        <w:jc w:val="left"/>
      </w:pPr>
      <w:rPr>
        <w:rFonts w:asciiTheme="majorHAnsi" w:hAnsiTheme="majorHAnsi"/>
        <w:b/>
        <w:sz w:val="24"/>
      </w:rPr>
      <w:tblPr>
        <w:tblCellMar>
          <w:top w:w="57" w:type="dxa"/>
          <w:left w:w="57" w:type="dxa"/>
          <w:bottom w:w="57" w:type="dxa"/>
          <w:right w:w="57" w:type="dxa"/>
        </w:tblCellMar>
      </w:tblPr>
      <w:tcPr>
        <w:tcBorders>
          <w:top w:val="nil"/>
          <w:left w:val="nil"/>
          <w:bottom w:val="single" w:sz="18" w:space="0" w:color="55802E" w:themeColor="accent1"/>
          <w:right w:val="nil"/>
          <w:insideH w:val="nil"/>
          <w:insideV w:val="nil"/>
        </w:tcBorders>
        <w:vAlign w:val="center"/>
      </w:tcPr>
    </w:tblStylePr>
    <w:tblStylePr w:type="lastRow">
      <w:rPr>
        <w:rFonts w:ascii="Roboto Condensed" w:hAnsi="Roboto Condensed"/>
        <w:b/>
        <w:color w:val="1D1D1B" w:themeColor="text1"/>
        <w:sz w:val="22"/>
      </w:rPr>
      <w:tblPr/>
      <w:tcPr>
        <w:tcBorders>
          <w:top w:val="single" w:sz="8" w:space="0" w:color="55802E" w:themeColor="accent1"/>
          <w:bottom w:val="single" w:sz="8" w:space="0" w:color="55802E" w:themeColor="accent1"/>
        </w:tcBorders>
      </w:tcPr>
    </w:tblStylePr>
    <w:tblStylePr w:type="firstCol">
      <w:pPr>
        <w:jc w:val="left"/>
      </w:pPr>
      <w:rPr>
        <w:rFonts w:asciiTheme="majorHAnsi" w:hAnsiTheme="majorHAnsi"/>
        <w:b/>
        <w:sz w:val="24"/>
      </w:rPr>
    </w:tblStylePr>
    <w:tblStylePr w:type="band1Vert">
      <w:tblPr/>
      <w:tcPr>
        <w:tcBorders>
          <w:left w:val="single" w:sz="4" w:space="0" w:color="919188" w:themeColor="text1" w:themeTint="80"/>
          <w:right w:val="single" w:sz="4" w:space="0" w:color="919188" w:themeColor="text1" w:themeTint="80"/>
        </w:tcBorders>
      </w:tcPr>
    </w:tblStylePr>
    <w:tblStylePr w:type="band2Vert">
      <w:tblPr/>
      <w:tcPr>
        <w:tcBorders>
          <w:left w:val="single" w:sz="4" w:space="0" w:color="919188" w:themeColor="text1" w:themeTint="80"/>
          <w:right w:val="single" w:sz="4" w:space="0" w:color="919188" w:themeColor="text1" w:themeTint="80"/>
        </w:tcBorders>
      </w:tcPr>
    </w:tblStylePr>
    <w:tblStylePr w:type="band1Horz">
      <w:tblPr/>
      <w:tcPr>
        <w:tcBorders>
          <w:top w:val="single" w:sz="4" w:space="0" w:color="919188" w:themeColor="text1" w:themeTint="80"/>
          <w:bottom w:val="single" w:sz="4" w:space="0" w:color="919188" w:themeColor="text1" w:themeTint="80"/>
        </w:tcBorders>
        <w:shd w:val="clear" w:color="auto" w:fill="F2F2F2" w:themeFill="background1" w:themeFillShade="F2"/>
      </w:tcPr>
    </w:tblStylePr>
  </w:style>
  <w:style w:type="paragraph" w:styleId="TtuloTDC">
    <w:name w:val="TOC Heading"/>
    <w:basedOn w:val="Ttulo1"/>
    <w:next w:val="Normal"/>
    <w:uiPriority w:val="39"/>
    <w:unhideWhenUsed/>
    <w:qFormat/>
    <w:rsid w:val="005D2564"/>
    <w:pPr>
      <w:outlineLvl w:val="9"/>
    </w:pPr>
  </w:style>
  <w:style w:type="paragraph" w:customStyle="1" w:styleId="Cita2-Sincuadro">
    <w:name w:val="Cita 2 - Sin cuadro"/>
    <w:basedOn w:val="Cita"/>
    <w:link w:val="Cita2-SincuadroCar"/>
    <w:rsid w:val="005E262C"/>
    <w:pPr>
      <w:spacing w:line="257" w:lineRule="auto"/>
      <w:ind w:left="0" w:right="0"/>
    </w:pPr>
  </w:style>
  <w:style w:type="character" w:customStyle="1" w:styleId="Cita2-SincuadroCar">
    <w:name w:val="Cita 2 - Sin cuadro Car"/>
    <w:basedOn w:val="CitaCar"/>
    <w:link w:val="Cita2-Sincuadro"/>
    <w:rsid w:val="005E262C"/>
    <w:rPr>
      <w:rFonts w:ascii="DM Sans" w:eastAsia="Roboto Condensed" w:hAnsi="DM Sans" w:cs="Times New Roman"/>
      <w:b w:val="0"/>
      <w:i/>
      <w:iCs/>
      <w:color w:val="5DABE3"/>
      <w:sz w:val="28"/>
    </w:rPr>
  </w:style>
  <w:style w:type="character" w:styleId="Ttulodellibro">
    <w:name w:val="Book Title"/>
    <w:basedOn w:val="Fuentedeprrafopredeter"/>
    <w:uiPriority w:val="33"/>
    <w:qFormat/>
    <w:rsid w:val="005D2564"/>
    <w:rPr>
      <w:b/>
      <w:bCs/>
      <w:smallCaps/>
    </w:rPr>
  </w:style>
  <w:style w:type="character" w:styleId="Referenciaintensa">
    <w:name w:val="Intense Reference"/>
    <w:basedOn w:val="Fuentedeprrafopredeter"/>
    <w:uiPriority w:val="32"/>
    <w:qFormat/>
    <w:rsid w:val="005D2564"/>
    <w:rPr>
      <w:b/>
      <w:bCs/>
      <w:smallCaps/>
      <w:spacing w:val="5"/>
      <w:u w:val="single"/>
    </w:rPr>
  </w:style>
  <w:style w:type="paragraph" w:customStyle="1" w:styleId="CitaFondoAzul">
    <w:name w:val="Cita Fondo Azul"/>
    <w:basedOn w:val="Cita"/>
    <w:link w:val="CitaFondoAzulCar"/>
    <w:rsid w:val="008A1BF4"/>
    <w:pPr>
      <w:shd w:val="clear" w:color="auto" w:fill="55802E" w:themeFill="accent1"/>
    </w:pPr>
    <w:rPr>
      <w:color w:val="FFFFFF" w:themeColor="background1"/>
      <w:spacing w:val="10"/>
    </w:rPr>
  </w:style>
  <w:style w:type="paragraph" w:customStyle="1" w:styleId="CitaFondoAzulOscuro">
    <w:name w:val="Cita Fondo Azul Oscuro"/>
    <w:basedOn w:val="CitaFondoAzul"/>
    <w:link w:val="CitaFondoAzulOscuroCar"/>
    <w:qFormat/>
    <w:rsid w:val="009965CA"/>
    <w:pPr>
      <w:pBdr>
        <w:top w:val="single" w:sz="4" w:space="14" w:color="645B48" w:themeColor="text2"/>
        <w:left w:val="single" w:sz="4" w:space="14" w:color="645B48" w:themeColor="text2"/>
        <w:bottom w:val="single" w:sz="4" w:space="14" w:color="645B48" w:themeColor="text2"/>
        <w:right w:val="single" w:sz="4" w:space="14" w:color="645B48" w:themeColor="text2"/>
      </w:pBdr>
      <w:shd w:val="clear" w:color="auto" w:fill="645B48" w:themeFill="text2"/>
    </w:pPr>
  </w:style>
  <w:style w:type="paragraph" w:customStyle="1" w:styleId="Listanormal">
    <w:name w:val="Lista normal"/>
    <w:basedOn w:val="ListaEstiloR2R"/>
    <w:rsid w:val="00042946"/>
    <w:pPr>
      <w:numPr>
        <w:numId w:val="7"/>
      </w:numPr>
    </w:pPr>
    <w:rPr>
      <w:color w:val="645B48" w:themeColor="text2"/>
    </w:rPr>
  </w:style>
  <w:style w:type="paragraph" w:customStyle="1" w:styleId="Listadestacados">
    <w:name w:val="Lista destacados"/>
    <w:basedOn w:val="ListaEstiloR2R"/>
    <w:link w:val="ListadestacadosCar"/>
    <w:rsid w:val="00261C09"/>
    <w:pPr>
      <w:pBdr>
        <w:top w:val="single" w:sz="4" w:space="24" w:color="F2F2F2" w:themeColor="background1" w:themeShade="F2"/>
        <w:left w:val="single" w:sz="4" w:space="16" w:color="F2F2F2" w:themeColor="background1" w:themeShade="F2"/>
        <w:bottom w:val="single" w:sz="4" w:space="24" w:color="F2F2F2" w:themeColor="background1" w:themeShade="F2"/>
        <w:right w:val="single" w:sz="4" w:space="16" w:color="F2F2F2" w:themeColor="background1" w:themeShade="F2"/>
      </w:pBdr>
      <w:shd w:val="clear" w:color="auto" w:fill="F2F2F2" w:themeFill="background1" w:themeFillShade="F2"/>
      <w:spacing w:before="240" w:after="360"/>
      <w:ind w:left="714" w:hanging="357"/>
    </w:pPr>
  </w:style>
  <w:style w:type="paragraph" w:customStyle="1" w:styleId="Listadestacadabordeazul">
    <w:name w:val="Lista destacada borde azul"/>
    <w:basedOn w:val="Listadestacados"/>
    <w:link w:val="ListadestacadabordeazulCar"/>
    <w:rsid w:val="00B90D5B"/>
    <w:pPr>
      <w:pBdr>
        <w:top w:val="single" w:sz="4" w:space="24" w:color="55802E" w:themeColor="accent1"/>
        <w:left w:val="single" w:sz="4" w:space="16" w:color="55802E" w:themeColor="accent1"/>
        <w:bottom w:val="single" w:sz="4" w:space="24" w:color="55802E" w:themeColor="accent1"/>
        <w:right w:val="single" w:sz="4" w:space="16" w:color="55802E" w:themeColor="accent1"/>
      </w:pBdr>
      <w:shd w:val="clear" w:color="auto" w:fill="FFFFFF" w:themeFill="background1"/>
    </w:pPr>
  </w:style>
  <w:style w:type="character" w:customStyle="1" w:styleId="ListadestacadosCar">
    <w:name w:val="Lista destacados Car"/>
    <w:basedOn w:val="ListaEstiloR2RCar"/>
    <w:link w:val="Listadestacados"/>
    <w:rsid w:val="00B90D5B"/>
    <w:rPr>
      <w:rFonts w:ascii="Roboto Condensed" w:eastAsia="Roboto Condensed" w:hAnsi="Roboto Condensed" w:cs="Times New Roman"/>
      <w:color w:val="3C5768"/>
      <w:shd w:val="clear" w:color="auto" w:fill="F2F2F2" w:themeFill="background1" w:themeFillShade="F2"/>
    </w:rPr>
  </w:style>
  <w:style w:type="character" w:customStyle="1" w:styleId="ListadestacadabordeazulCar">
    <w:name w:val="Lista destacada borde azul Car"/>
    <w:basedOn w:val="ListadestacadosCar"/>
    <w:link w:val="Listadestacadabordeazul"/>
    <w:rsid w:val="00B90D5B"/>
    <w:rPr>
      <w:rFonts w:ascii="Roboto Condensed" w:eastAsia="Roboto Condensed" w:hAnsi="Roboto Condensed" w:cs="Times New Roman"/>
      <w:color w:val="3C5768"/>
      <w:shd w:val="clear" w:color="auto" w:fill="FFFFFF" w:themeFill="background1"/>
    </w:rPr>
  </w:style>
  <w:style w:type="character" w:customStyle="1" w:styleId="Ttulo4Car">
    <w:name w:val="Título 4 Car"/>
    <w:basedOn w:val="Fuentedeprrafopredeter"/>
    <w:link w:val="Ttulo4"/>
    <w:uiPriority w:val="9"/>
    <w:rsid w:val="00D462F4"/>
    <w:rPr>
      <w:rFonts w:asciiTheme="majorHAnsi" w:eastAsiaTheme="majorEastAsia" w:hAnsiTheme="majorHAnsi" w:cstheme="majorBidi"/>
      <w:sz w:val="24"/>
      <w:szCs w:val="22"/>
    </w:rPr>
  </w:style>
  <w:style w:type="character" w:customStyle="1" w:styleId="Ttulo5Car">
    <w:name w:val="Título 5 Car"/>
    <w:basedOn w:val="Fuentedeprrafopredeter"/>
    <w:link w:val="Ttulo5"/>
    <w:uiPriority w:val="9"/>
    <w:rsid w:val="005D2564"/>
    <w:rPr>
      <w:rFonts w:asciiTheme="majorHAnsi" w:eastAsiaTheme="majorEastAsia" w:hAnsiTheme="majorHAnsi" w:cstheme="majorBidi"/>
      <w:color w:val="645B48" w:themeColor="text2"/>
      <w:sz w:val="22"/>
      <w:szCs w:val="22"/>
    </w:rPr>
  </w:style>
  <w:style w:type="character" w:customStyle="1" w:styleId="Ttulo6Car">
    <w:name w:val="Título 6 Car"/>
    <w:basedOn w:val="Fuentedeprrafopredeter"/>
    <w:link w:val="Ttulo6"/>
    <w:uiPriority w:val="9"/>
    <w:rsid w:val="005D2564"/>
    <w:rPr>
      <w:rFonts w:asciiTheme="majorHAnsi" w:eastAsiaTheme="majorEastAsia" w:hAnsiTheme="majorHAnsi" w:cstheme="majorBidi"/>
      <w:i/>
      <w:iCs/>
      <w:color w:val="645B48" w:themeColor="text2"/>
      <w:sz w:val="21"/>
      <w:szCs w:val="21"/>
    </w:rPr>
  </w:style>
  <w:style w:type="character" w:customStyle="1" w:styleId="Ttulo7Car">
    <w:name w:val="Título 7 Car"/>
    <w:basedOn w:val="Fuentedeprrafopredeter"/>
    <w:link w:val="Ttulo7"/>
    <w:uiPriority w:val="9"/>
    <w:rsid w:val="005D2564"/>
    <w:rPr>
      <w:rFonts w:asciiTheme="majorHAnsi" w:eastAsiaTheme="majorEastAsia" w:hAnsiTheme="majorHAnsi" w:cstheme="majorBidi"/>
      <w:i/>
      <w:iCs/>
      <w:color w:val="2A4017" w:themeColor="accent1" w:themeShade="80"/>
      <w:sz w:val="21"/>
      <w:szCs w:val="21"/>
    </w:rPr>
  </w:style>
  <w:style w:type="character" w:customStyle="1" w:styleId="Ttulo8Car">
    <w:name w:val="Título 8 Car"/>
    <w:basedOn w:val="Fuentedeprrafopredeter"/>
    <w:link w:val="Ttulo8"/>
    <w:uiPriority w:val="9"/>
    <w:rsid w:val="005D2564"/>
    <w:rPr>
      <w:rFonts w:asciiTheme="majorHAnsi" w:eastAsiaTheme="majorEastAsia" w:hAnsiTheme="majorHAnsi" w:cstheme="majorBidi"/>
      <w:b/>
      <w:bCs/>
      <w:color w:val="645B48" w:themeColor="text2"/>
    </w:rPr>
  </w:style>
  <w:style w:type="character" w:customStyle="1" w:styleId="Ttulo9Car">
    <w:name w:val="Título 9 Car"/>
    <w:basedOn w:val="Fuentedeprrafopredeter"/>
    <w:link w:val="Ttulo9"/>
    <w:uiPriority w:val="9"/>
    <w:rsid w:val="005D2564"/>
    <w:rPr>
      <w:rFonts w:asciiTheme="majorHAnsi" w:eastAsiaTheme="majorEastAsia" w:hAnsiTheme="majorHAnsi" w:cstheme="majorBidi"/>
      <w:b/>
      <w:bCs/>
      <w:i/>
      <w:iCs/>
      <w:color w:val="645B48" w:themeColor="text2"/>
    </w:rPr>
  </w:style>
  <w:style w:type="numbering" w:customStyle="1" w:styleId="Estilo2">
    <w:name w:val="Estilo2"/>
    <w:uiPriority w:val="99"/>
    <w:rsid w:val="007326EB"/>
    <w:pPr>
      <w:numPr>
        <w:numId w:val="12"/>
      </w:numPr>
    </w:pPr>
  </w:style>
  <w:style w:type="paragraph" w:styleId="TDC4">
    <w:name w:val="toc 4"/>
    <w:basedOn w:val="Normal"/>
    <w:next w:val="Normal"/>
    <w:autoRedefine/>
    <w:uiPriority w:val="39"/>
    <w:unhideWhenUsed/>
    <w:rsid w:val="007326EB"/>
    <w:pPr>
      <w:spacing w:after="0"/>
      <w:ind w:left="660"/>
    </w:pPr>
    <w:rPr>
      <w:sz w:val="18"/>
      <w:szCs w:val="18"/>
    </w:rPr>
  </w:style>
  <w:style w:type="paragraph" w:styleId="TDC5">
    <w:name w:val="toc 5"/>
    <w:basedOn w:val="Normal"/>
    <w:next w:val="Normal"/>
    <w:autoRedefine/>
    <w:uiPriority w:val="39"/>
    <w:unhideWhenUsed/>
    <w:rsid w:val="007326EB"/>
    <w:pPr>
      <w:spacing w:after="0"/>
      <w:ind w:left="880"/>
    </w:pPr>
    <w:rPr>
      <w:sz w:val="18"/>
      <w:szCs w:val="18"/>
    </w:rPr>
  </w:style>
  <w:style w:type="paragraph" w:styleId="TDC6">
    <w:name w:val="toc 6"/>
    <w:basedOn w:val="Normal"/>
    <w:next w:val="Normal"/>
    <w:autoRedefine/>
    <w:uiPriority w:val="39"/>
    <w:unhideWhenUsed/>
    <w:rsid w:val="007326EB"/>
    <w:pPr>
      <w:spacing w:after="0"/>
      <w:ind w:left="1100"/>
    </w:pPr>
    <w:rPr>
      <w:sz w:val="18"/>
      <w:szCs w:val="18"/>
    </w:rPr>
  </w:style>
  <w:style w:type="paragraph" w:styleId="TDC7">
    <w:name w:val="toc 7"/>
    <w:basedOn w:val="Normal"/>
    <w:next w:val="Normal"/>
    <w:autoRedefine/>
    <w:uiPriority w:val="39"/>
    <w:unhideWhenUsed/>
    <w:rsid w:val="007326EB"/>
    <w:pPr>
      <w:spacing w:after="0"/>
      <w:ind w:left="1320"/>
    </w:pPr>
    <w:rPr>
      <w:sz w:val="18"/>
      <w:szCs w:val="18"/>
    </w:rPr>
  </w:style>
  <w:style w:type="paragraph" w:styleId="TDC8">
    <w:name w:val="toc 8"/>
    <w:basedOn w:val="Normal"/>
    <w:next w:val="Normal"/>
    <w:autoRedefine/>
    <w:uiPriority w:val="39"/>
    <w:unhideWhenUsed/>
    <w:rsid w:val="007326EB"/>
    <w:pPr>
      <w:spacing w:after="0"/>
      <w:ind w:left="1540"/>
    </w:pPr>
    <w:rPr>
      <w:sz w:val="18"/>
      <w:szCs w:val="18"/>
    </w:rPr>
  </w:style>
  <w:style w:type="paragraph" w:styleId="TDC9">
    <w:name w:val="toc 9"/>
    <w:basedOn w:val="Normal"/>
    <w:next w:val="Normal"/>
    <w:autoRedefine/>
    <w:uiPriority w:val="39"/>
    <w:unhideWhenUsed/>
    <w:rsid w:val="007326EB"/>
    <w:pPr>
      <w:spacing w:after="0"/>
      <w:ind w:left="1760"/>
    </w:pPr>
    <w:rPr>
      <w:sz w:val="18"/>
      <w:szCs w:val="18"/>
    </w:rPr>
  </w:style>
  <w:style w:type="paragraph" w:styleId="Subttulo">
    <w:name w:val="Subtitle"/>
    <w:basedOn w:val="Normal"/>
    <w:next w:val="Normal"/>
    <w:link w:val="SubttuloCar"/>
    <w:uiPriority w:val="11"/>
    <w:qFormat/>
    <w:rsid w:val="005D2564"/>
    <w:pPr>
      <w:numPr>
        <w:ilvl w:val="1"/>
      </w:numPr>
      <w:spacing w:line="240" w:lineRule="auto"/>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5D2564"/>
    <w:rPr>
      <w:rFonts w:asciiTheme="majorHAnsi" w:eastAsiaTheme="majorEastAsia" w:hAnsiTheme="majorHAnsi" w:cstheme="majorBidi"/>
      <w:sz w:val="24"/>
      <w:szCs w:val="24"/>
    </w:rPr>
  </w:style>
  <w:style w:type="table" w:styleId="Tablanormal3">
    <w:name w:val="Plain Table 3"/>
    <w:basedOn w:val="Tablanormal"/>
    <w:uiPriority w:val="43"/>
    <w:rsid w:val="00E516DA"/>
    <w:pPr>
      <w:spacing w:after="0" w:line="240" w:lineRule="auto"/>
    </w:pPr>
    <w:tblPr>
      <w:tblStyleRowBandSize w:val="1"/>
      <w:tblStyleColBandSize w:val="1"/>
    </w:tblPr>
    <w:tblStylePr w:type="firstRow">
      <w:rPr>
        <w:b/>
        <w:bCs/>
        <w:caps/>
      </w:rPr>
      <w:tblPr/>
      <w:tcPr>
        <w:tcBorders>
          <w:bottom w:val="single" w:sz="4" w:space="0" w:color="91918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918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1clara-nfasis3">
    <w:name w:val="Grid Table 1 Light Accent 3"/>
    <w:basedOn w:val="Tablanormal"/>
    <w:uiPriority w:val="46"/>
    <w:rsid w:val="00E516DA"/>
    <w:pPr>
      <w:spacing w:after="0" w:line="240" w:lineRule="auto"/>
    </w:pPr>
    <w:tblPr>
      <w:tblStyleRowBandSize w:val="1"/>
      <w:tblStyleColBandSize w:val="1"/>
      <w:tblBorders>
        <w:top w:val="single" w:sz="4" w:space="0" w:color="8DB6C0" w:themeColor="accent3" w:themeTint="66"/>
        <w:left w:val="single" w:sz="4" w:space="0" w:color="8DB6C0" w:themeColor="accent3" w:themeTint="66"/>
        <w:bottom w:val="single" w:sz="4" w:space="0" w:color="8DB6C0" w:themeColor="accent3" w:themeTint="66"/>
        <w:right w:val="single" w:sz="4" w:space="0" w:color="8DB6C0" w:themeColor="accent3" w:themeTint="66"/>
        <w:insideH w:val="single" w:sz="4" w:space="0" w:color="8DB6C0" w:themeColor="accent3" w:themeTint="66"/>
        <w:insideV w:val="single" w:sz="4" w:space="0" w:color="8DB6C0" w:themeColor="accent3" w:themeTint="66"/>
      </w:tblBorders>
    </w:tblPr>
    <w:tblStylePr w:type="firstRow">
      <w:rPr>
        <w:b/>
        <w:bCs/>
      </w:rPr>
      <w:tblPr/>
      <w:tcPr>
        <w:tcBorders>
          <w:bottom w:val="single" w:sz="12" w:space="0" w:color="58909E" w:themeColor="accent3" w:themeTint="99"/>
        </w:tcBorders>
      </w:tcPr>
    </w:tblStylePr>
    <w:tblStylePr w:type="lastRow">
      <w:rPr>
        <w:b/>
        <w:bCs/>
      </w:rPr>
      <w:tblPr/>
      <w:tcPr>
        <w:tcBorders>
          <w:top w:val="double" w:sz="2" w:space="0" w:color="58909E" w:themeColor="accent3" w:themeTint="99"/>
        </w:tcBorders>
      </w:tcPr>
    </w:tblStylePr>
    <w:tblStylePr w:type="firstCol">
      <w:rPr>
        <w:b/>
        <w:bCs/>
      </w:rPr>
    </w:tblStylePr>
    <w:tblStylePr w:type="lastCol">
      <w:rPr>
        <w:b/>
        <w:bCs/>
      </w:rPr>
    </w:tblStylePr>
  </w:style>
  <w:style w:type="table" w:customStyle="1" w:styleId="Terralimenta">
    <w:name w:val="Terralimenta"/>
    <w:basedOn w:val="Tablanormal"/>
    <w:uiPriority w:val="99"/>
    <w:rsid w:val="00D612DE"/>
    <w:pPr>
      <w:spacing w:after="0" w:line="240" w:lineRule="auto"/>
    </w:pPr>
    <w:tblPr/>
    <w:tcPr>
      <w:tcMar>
        <w:top w:w="170" w:type="dxa"/>
        <w:left w:w="227" w:type="dxa"/>
        <w:bottom w:w="170" w:type="dxa"/>
        <w:right w:w="227" w:type="dxa"/>
      </w:tcMar>
    </w:tcPr>
    <w:tblStylePr w:type="firstRow">
      <w:pPr>
        <w:jc w:val="left"/>
      </w:pPr>
      <w:rPr>
        <w:rFonts w:asciiTheme="majorHAnsi" w:hAnsiTheme="majorHAnsi"/>
        <w:b w:val="0"/>
      </w:rPr>
    </w:tblStylePr>
    <w:tblStylePr w:type="lastRow">
      <w:rPr>
        <w:rFonts w:asciiTheme="minorHAnsi" w:hAnsiTheme="minorHAnsi"/>
        <w:b/>
        <w:color w:val="55802E" w:themeColor="accent1"/>
      </w:rPr>
    </w:tblStylePr>
  </w:style>
  <w:style w:type="character" w:styleId="Fuerte">
    <w:name w:val="Strong"/>
    <w:basedOn w:val="Fuentedeprrafopredeter"/>
    <w:uiPriority w:val="22"/>
    <w:qFormat/>
    <w:rsid w:val="005D2564"/>
    <w:rPr>
      <w:b/>
      <w:bCs/>
    </w:rPr>
  </w:style>
  <w:style w:type="character" w:styleId="nfasisintenso">
    <w:name w:val="Intense Emphasis"/>
    <w:basedOn w:val="Fuentedeprrafopredeter"/>
    <w:uiPriority w:val="21"/>
    <w:qFormat/>
    <w:rsid w:val="005D2564"/>
    <w:rPr>
      <w:b/>
      <w:bCs/>
      <w:i/>
      <w:iCs/>
    </w:rPr>
  </w:style>
  <w:style w:type="character" w:styleId="Referenciasutil">
    <w:name w:val="Subtle Reference"/>
    <w:basedOn w:val="Fuentedeprrafopredeter"/>
    <w:uiPriority w:val="31"/>
    <w:qFormat/>
    <w:rsid w:val="005D2564"/>
    <w:rPr>
      <w:smallCaps/>
      <w:color w:val="575752" w:themeColor="text1" w:themeTint="BF"/>
      <w:u w:val="single" w:color="919188" w:themeColor="text1" w:themeTint="80"/>
    </w:rPr>
  </w:style>
  <w:style w:type="paragraph" w:styleId="NormalWeb">
    <w:name w:val="Normal (Web)"/>
    <w:basedOn w:val="Normal"/>
    <w:uiPriority w:val="99"/>
    <w:semiHidden/>
    <w:unhideWhenUsed/>
    <w:rsid w:val="005844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Itaconrecuadro">
    <w:name w:val="CIta con recuadro"/>
    <w:basedOn w:val="CitaFondoAzulOscuro"/>
    <w:link w:val="CItaconrecuadroCar"/>
    <w:qFormat/>
    <w:rsid w:val="00DD0191"/>
    <w:pPr>
      <w:pBdr>
        <w:top w:val="single" w:sz="4" w:space="14" w:color="FE8675"/>
        <w:left w:val="single" w:sz="4" w:space="14" w:color="FE8675"/>
        <w:bottom w:val="single" w:sz="4" w:space="14" w:color="FE8675"/>
        <w:right w:val="single" w:sz="4" w:space="14" w:color="FE8675"/>
      </w:pBdr>
      <w:shd w:val="clear" w:color="auto" w:fill="FE8675"/>
    </w:pPr>
    <w:rPr>
      <w:sz w:val="24"/>
    </w:rPr>
  </w:style>
  <w:style w:type="character" w:customStyle="1" w:styleId="CitaFondoAzulCar">
    <w:name w:val="Cita Fondo Azul Car"/>
    <w:basedOn w:val="CitaCar"/>
    <w:link w:val="CitaFondoAzul"/>
    <w:rsid w:val="00DC48EB"/>
    <w:rPr>
      <w:i/>
      <w:iCs/>
      <w:color w:val="FFFFFF" w:themeColor="background1"/>
      <w:spacing w:val="10"/>
      <w:shd w:val="clear" w:color="auto" w:fill="55802E" w:themeFill="accent1"/>
    </w:rPr>
  </w:style>
  <w:style w:type="character" w:customStyle="1" w:styleId="CitaFondoAzulOscuroCar">
    <w:name w:val="Cita Fondo Azul Oscuro Car"/>
    <w:basedOn w:val="CitaFondoAzulCar"/>
    <w:link w:val="CitaFondoAzulOscuro"/>
    <w:rsid w:val="00DC48EB"/>
    <w:rPr>
      <w:i/>
      <w:iCs/>
      <w:color w:val="FFFFFF" w:themeColor="background1"/>
      <w:spacing w:val="10"/>
      <w:shd w:val="clear" w:color="auto" w:fill="645B48" w:themeFill="text2"/>
    </w:rPr>
  </w:style>
  <w:style w:type="character" w:customStyle="1" w:styleId="CItaconrecuadroCar">
    <w:name w:val="CIta con recuadro Car"/>
    <w:basedOn w:val="CitaFondoAzulOscuroCar"/>
    <w:link w:val="CItaconrecuadro"/>
    <w:rsid w:val="00DD0191"/>
    <w:rPr>
      <w:i/>
      <w:iCs/>
      <w:color w:val="FFFFFF" w:themeColor="background1"/>
      <w:spacing w:val="10"/>
      <w:sz w:val="24"/>
      <w:shd w:val="clear" w:color="auto" w:fill="FE8675"/>
    </w:rPr>
  </w:style>
  <w:style w:type="paragraph" w:customStyle="1" w:styleId="Lista2">
    <w:name w:val="Lista2"/>
    <w:basedOn w:val="Listadestacados"/>
    <w:link w:val="Lista2Car"/>
    <w:qFormat/>
    <w:rsid w:val="00D661BB"/>
    <w:pPr>
      <w:numPr>
        <w:numId w:val="26"/>
      </w:numPr>
      <w:ind w:left="714" w:hanging="357"/>
      <w:contextualSpacing w:val="0"/>
    </w:pPr>
  </w:style>
  <w:style w:type="character" w:customStyle="1" w:styleId="Lista2Car">
    <w:name w:val="Lista2 Car"/>
    <w:basedOn w:val="ListadestacadosCar"/>
    <w:link w:val="Lista2"/>
    <w:rsid w:val="00D661BB"/>
    <w:rPr>
      <w:rFonts w:ascii="Roboto Condensed" w:eastAsia="Roboto Condensed" w:hAnsi="Roboto Condensed" w:cs="Times New Roman"/>
      <w:color w:val="3C5768"/>
      <w:shd w:val="clear" w:color="auto" w:fill="F2F2F2" w:themeFill="background1" w:themeFillShade="F2"/>
    </w:rPr>
  </w:style>
  <w:style w:type="paragraph" w:customStyle="1" w:styleId="Lista1">
    <w:name w:val="Lista1"/>
    <w:basedOn w:val="Prrafodelista"/>
    <w:link w:val="Lista1Car"/>
    <w:qFormat/>
    <w:rsid w:val="00D661BB"/>
    <w:pPr>
      <w:numPr>
        <w:numId w:val="23"/>
      </w:numPr>
      <w:spacing w:before="240" w:after="360"/>
      <w:ind w:hanging="357"/>
      <w:contextualSpacing w:val="0"/>
    </w:pPr>
    <w:rPr>
      <w:color w:val="645B48" w:themeColor="text2"/>
    </w:rPr>
  </w:style>
  <w:style w:type="character" w:customStyle="1" w:styleId="Lista1Car">
    <w:name w:val="Lista1 Car"/>
    <w:basedOn w:val="PrrafodelistaCar"/>
    <w:link w:val="Lista1"/>
    <w:rsid w:val="00D661BB"/>
    <w:rPr>
      <w:color w:val="645B48" w:themeColor="text2"/>
    </w:rPr>
  </w:style>
  <w:style w:type="paragraph" w:customStyle="1" w:styleId="Lista3">
    <w:name w:val="Lista3"/>
    <w:basedOn w:val="Listadestacadabordeazul"/>
    <w:link w:val="Lista3Car"/>
    <w:qFormat/>
    <w:rsid w:val="00D661BB"/>
    <w:pPr>
      <w:numPr>
        <w:numId w:val="27"/>
      </w:numPr>
      <w:contextualSpacing w:val="0"/>
    </w:pPr>
  </w:style>
  <w:style w:type="character" w:customStyle="1" w:styleId="Lista3Car">
    <w:name w:val="Lista3 Car"/>
    <w:basedOn w:val="ListadestacadabordeazulCar"/>
    <w:link w:val="Lista3"/>
    <w:rsid w:val="00D661BB"/>
    <w:rPr>
      <w:rFonts w:ascii="Roboto Condensed" w:eastAsia="Roboto Condensed" w:hAnsi="Roboto Condensed" w:cs="Times New Roman"/>
      <w:color w:val="3C5768"/>
      <w:shd w:val="clear" w:color="auto" w:fill="FFFFFF" w:themeFill="background1"/>
    </w:rPr>
  </w:style>
  <w:style w:type="character" w:styleId="Refdecomentario">
    <w:name w:val="annotation reference"/>
    <w:basedOn w:val="Fuentedeprrafopredeter"/>
    <w:uiPriority w:val="99"/>
    <w:semiHidden/>
    <w:unhideWhenUsed/>
    <w:rsid w:val="0024546E"/>
    <w:rPr>
      <w:sz w:val="16"/>
      <w:szCs w:val="16"/>
    </w:rPr>
  </w:style>
  <w:style w:type="paragraph" w:styleId="Textocomentario">
    <w:name w:val="annotation text"/>
    <w:basedOn w:val="Normal"/>
    <w:link w:val="TextocomentarioCar"/>
    <w:uiPriority w:val="99"/>
    <w:unhideWhenUsed/>
    <w:rsid w:val="0024546E"/>
    <w:pPr>
      <w:suppressAutoHyphens/>
      <w:autoSpaceDN w:val="0"/>
      <w:spacing w:before="0" w:line="240" w:lineRule="auto"/>
    </w:pPr>
    <w:rPr>
      <w:rFonts w:ascii="Roboto Condensed" w:eastAsia="Roboto Condensed" w:hAnsi="Roboto Condensed"/>
      <w:color w:val="575752" w:themeColor="text1" w:themeTint="BF"/>
      <w:lang w:eastAsia="es-ES"/>
    </w:rPr>
  </w:style>
  <w:style w:type="character" w:customStyle="1" w:styleId="TextocomentarioCar">
    <w:name w:val="Texto comentario Car"/>
    <w:basedOn w:val="Fuentedeprrafopredeter"/>
    <w:link w:val="Textocomentario"/>
    <w:uiPriority w:val="99"/>
    <w:rsid w:val="0024546E"/>
    <w:rPr>
      <w:rFonts w:ascii="Roboto Condensed" w:eastAsia="Roboto Condensed" w:hAnsi="Roboto Condensed"/>
      <w:color w:val="575752" w:themeColor="text1" w:themeTint="BF"/>
      <w:lang w:eastAsia="es-ES"/>
    </w:rPr>
  </w:style>
  <w:style w:type="table" w:customStyle="1" w:styleId="Tablaconcuadrcula1">
    <w:name w:val="Tabla con cuadrícula1"/>
    <w:basedOn w:val="Tablanormal"/>
    <w:next w:val="Tablaconcuadrcula"/>
    <w:rsid w:val="0024546E"/>
    <w:pPr>
      <w:spacing w:after="0" w:line="240" w:lineRule="auto"/>
    </w:pPr>
    <w:rPr>
      <w:rFonts w:ascii="Times New Roman" w:eastAsia="Times New Roman" w:hAnsi="Times New Roman" w:cs="Times New Roman"/>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rsid w:val="0024546E"/>
    <w:pPr>
      <w:spacing w:after="0" w:line="240" w:lineRule="auto"/>
    </w:pPr>
    <w:rPr>
      <w:rFonts w:ascii="Times New Roman" w:eastAsia="Times New Roman" w:hAnsi="Times New Roman" w:cs="Times New Roman"/>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rsid w:val="0024546E"/>
    <w:pPr>
      <w:spacing w:after="0" w:line="240" w:lineRule="auto"/>
    </w:pPr>
    <w:rPr>
      <w:rFonts w:ascii="Times New Roman" w:eastAsia="Times New Roman" w:hAnsi="Times New Roman" w:cs="Times New Roman"/>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rsid w:val="0024546E"/>
    <w:pPr>
      <w:spacing w:after="0" w:line="240" w:lineRule="auto"/>
    </w:pPr>
    <w:rPr>
      <w:rFonts w:ascii="Times New Roman" w:eastAsia="Times New Roman" w:hAnsi="Times New Roman" w:cs="Times New Roman"/>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rsid w:val="0024546E"/>
    <w:pPr>
      <w:spacing w:after="0" w:line="240" w:lineRule="auto"/>
    </w:pPr>
    <w:rPr>
      <w:rFonts w:ascii="Times New Roman" w:eastAsia="Times New Roman" w:hAnsi="Times New Roman" w:cs="Times New Roman"/>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
    <w:name w:val="Tabla con cuadrícula6"/>
    <w:basedOn w:val="Tablanormal"/>
    <w:next w:val="Tablaconcuadrcula"/>
    <w:rsid w:val="0024546E"/>
    <w:pPr>
      <w:spacing w:after="0" w:line="240" w:lineRule="auto"/>
    </w:pPr>
    <w:rPr>
      <w:rFonts w:ascii="Times New Roman" w:eastAsia="Times New Roman" w:hAnsi="Times New Roman" w:cs="Times New Roman"/>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suntodelcomentario">
    <w:name w:val="annotation subject"/>
    <w:basedOn w:val="Textocomentario"/>
    <w:next w:val="Textocomentario"/>
    <w:link w:val="AsuntodelcomentarioCar"/>
    <w:uiPriority w:val="99"/>
    <w:semiHidden/>
    <w:unhideWhenUsed/>
    <w:rsid w:val="00EC5514"/>
    <w:pPr>
      <w:suppressAutoHyphens w:val="0"/>
      <w:autoSpaceDN/>
      <w:spacing w:before="120"/>
    </w:pPr>
    <w:rPr>
      <w:rFonts w:asciiTheme="minorHAnsi" w:eastAsiaTheme="minorEastAsia" w:hAnsiTheme="minorHAnsi"/>
      <w:b/>
      <w:bCs/>
      <w:color w:val="auto"/>
      <w:lang w:eastAsia="en-US"/>
    </w:rPr>
  </w:style>
  <w:style w:type="character" w:customStyle="1" w:styleId="AsuntodelcomentarioCar">
    <w:name w:val="Asunto del comentario Car"/>
    <w:basedOn w:val="TextocomentarioCar"/>
    <w:link w:val="Asuntodelcomentario"/>
    <w:uiPriority w:val="99"/>
    <w:semiHidden/>
    <w:rsid w:val="00EC5514"/>
    <w:rPr>
      <w:rFonts w:ascii="Roboto Condensed" w:eastAsia="Roboto Condensed" w:hAnsi="Roboto Condensed"/>
      <w:b/>
      <w:bCs/>
      <w:color w:val="575752" w:themeColor="text1" w:themeTint="BF"/>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erracultura@red2red.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Documents\Plantillas%20personalizadas%20de%20Office\Master%20R2R.dotx" TargetMode="External"/></Relationships>
</file>

<file path=word/theme/theme1.xml><?xml version="1.0" encoding="utf-8"?>
<a:theme xmlns:a="http://schemas.openxmlformats.org/drawingml/2006/main" name="Tema de Office">
  <a:themeElements>
    <a:clrScheme name="Terralimenta">
      <a:dk1>
        <a:srgbClr val="1D1D1B"/>
      </a:dk1>
      <a:lt1>
        <a:sysClr val="window" lastClr="FFFFFF"/>
      </a:lt1>
      <a:dk2>
        <a:srgbClr val="645B48"/>
      </a:dk2>
      <a:lt2>
        <a:srgbClr val="FFFCF7"/>
      </a:lt2>
      <a:accent1>
        <a:srgbClr val="55802E"/>
      </a:accent1>
      <a:accent2>
        <a:srgbClr val="B0381E"/>
      </a:accent2>
      <a:accent3>
        <a:srgbClr val="19292D"/>
      </a:accent3>
      <a:accent4>
        <a:srgbClr val="F2E9DD"/>
      </a:accent4>
      <a:accent5>
        <a:srgbClr val="8BA509"/>
      </a:accent5>
      <a:accent6>
        <a:srgbClr val="E19A4B"/>
      </a:accent6>
      <a:hlink>
        <a:srgbClr val="8BA509"/>
      </a:hlink>
      <a:folHlink>
        <a:srgbClr val="55802E"/>
      </a:folHlink>
    </a:clrScheme>
    <a:fontScheme name="Personalizado 9">
      <a:majorFont>
        <a:latin typeface="Montserrat Extra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E618E-4827-4D0F-960C-DEA90D226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R2R.dotx</Template>
  <TotalTime>1</TotalTime>
  <Pages>19</Pages>
  <Words>3023</Words>
  <Characters>16599</Characters>
  <Application>Microsoft Office Word</Application>
  <DocSecurity>0</DocSecurity>
  <Lines>638</Lines>
  <Paragraphs>356</Paragraphs>
  <ScaleCrop>false</ScaleCrop>
  <HeadingPairs>
    <vt:vector size="2" baseType="variant">
      <vt:variant>
        <vt:lpstr>Título</vt:lpstr>
      </vt:variant>
      <vt:variant>
        <vt:i4>1</vt:i4>
      </vt:variant>
    </vt:vector>
  </HeadingPairs>
  <TitlesOfParts>
    <vt:vector size="1" baseType="lpstr">
      <vt:lpstr>RED2RED</vt:lpstr>
    </vt:vector>
  </TitlesOfParts>
  <Company/>
  <LinksUpToDate>false</LinksUpToDate>
  <CharactersWithSpaces>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RED2RED</dc:title>
  <dc:subject/>
  <dc:creator>Carlos</dc:creator>
  <cp:keywords/>
  <dc:description/>
  <cp:lastModifiedBy>Raquel Juste Ortega</cp:lastModifiedBy>
  <cp:revision>3</cp:revision>
  <dcterms:created xsi:type="dcterms:W3CDTF">2026-09-29T15:35:00Z</dcterms:created>
  <dcterms:modified xsi:type="dcterms:W3CDTF">2026-09-29T15:38:00Z</dcterms:modified>
</cp:coreProperties>
</file>